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4" w:type="dxa"/>
        <w:tblLayout w:type="fixed"/>
        <w:tblLook w:val="00A0" w:firstRow="1" w:lastRow="0" w:firstColumn="1" w:lastColumn="0" w:noHBand="0" w:noVBand="0"/>
      </w:tblPr>
      <w:tblGrid>
        <w:gridCol w:w="2660"/>
        <w:gridCol w:w="425"/>
        <w:gridCol w:w="2126"/>
        <w:gridCol w:w="426"/>
        <w:gridCol w:w="141"/>
        <w:gridCol w:w="74"/>
        <w:gridCol w:w="454"/>
        <w:gridCol w:w="4108"/>
      </w:tblGrid>
      <w:tr w:rsidR="00375E5B" w:rsidRPr="00375E5B" w:rsidTr="00BC7B99">
        <w:trPr>
          <w:trHeight w:val="3385"/>
        </w:trPr>
        <w:tc>
          <w:tcPr>
            <w:tcW w:w="5778" w:type="dxa"/>
            <w:gridSpan w:val="5"/>
            <w:shd w:val="clear" w:color="auto" w:fill="auto"/>
          </w:tcPr>
          <w:p w:rsidR="001114E1" w:rsidRPr="003203ED" w:rsidRDefault="00FC2D50" w:rsidP="00AA54CF">
            <w:pPr>
              <w:pStyle w:val="Supertitle"/>
              <w:rPr>
                <w:b/>
                <w:color w:val="FFFFFF"/>
              </w:rPr>
            </w:pPr>
            <w:r>
              <w:rPr>
                <w:rFonts w:ascii="Cambria" w:hAnsi="Cambria"/>
                <w:noProof/>
                <w:sz w:val="24"/>
                <w:szCs w:val="24"/>
                <w:lang w:eastAsia="en-NZ"/>
              </w:rPr>
              <w:pict>
                <v:roundrect id="Rounded Rectangle 13" o:spid="_x0000_s1400" style="position:absolute;left:0;text-align:left;margin-left:-5pt;margin-top:90.7pt;width:286.1pt;height:26.8pt;z-index:-1;visibility:visible;mso-wrap-edited:f;mso-width-relative:margin;mso-height-relative:margin;v-text-anchor:middle" arcsize="10923f" wrapcoords="0 0 -55 1200 -55 20400 21600 20400 21600 1200 21544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" fillcolor="#c4bc96" stroked="f"/>
              </w:pict>
            </w:r>
            <w:r>
              <w:rPr>
                <w:rFonts w:ascii="Cambria" w:hAnsi="Cambria"/>
                <w:noProof/>
                <w:sz w:val="24"/>
                <w:szCs w:val="24"/>
              </w:rPr>
              <w:pict>
                <v:roundrect id="Rounded Rectangle 3" o:spid="_x0000_s1034" style="position:absolute;left:0;text-align:left;margin-left:-5.2pt;margin-top:1.6pt;width:286.3pt;height:78.6pt;z-index:-10;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" fillcolor="#938953" stroked="f"/>
              </w:pict>
            </w:r>
            <w:r w:rsidR="00AA54CF" w:rsidRPr="003203ED">
              <w:rPr>
                <w:b/>
                <w:color w:val="FFFFFF"/>
              </w:rPr>
              <w:t>CO</w:t>
            </w:r>
            <w:r w:rsidR="001114E1" w:rsidRPr="003203ED">
              <w:rPr>
                <w:b/>
                <w:bCs/>
                <w:color w:val="FFFFFF"/>
                <w:spacing w:val="-58"/>
              </w:rPr>
              <w:t>N</w:t>
            </w:r>
            <w:r w:rsidR="001114E1" w:rsidRPr="003203ED">
              <w:rPr>
                <w:b/>
                <w:color w:val="FFFFFF"/>
              </w:rPr>
              <w:t>NECTED</w:t>
            </w:r>
            <w:r w:rsidR="005C6A11">
              <w:rPr>
                <w:b/>
                <w:color w:val="FFFFFF"/>
              </w:rPr>
              <w:t>,</w:t>
            </w:r>
            <w:r w:rsidR="001114E1" w:rsidRPr="003203ED">
              <w:rPr>
                <w:b/>
                <w:color w:val="FFFFFF"/>
              </w:rPr>
              <w:t xml:space="preserve"> LEVEL 2</w:t>
            </w:r>
            <w:r w:rsidR="005C6A11" w:rsidRPr="003203ED">
              <w:rPr>
                <w:b/>
                <w:color w:val="FFFFFF"/>
              </w:rPr>
              <w:t xml:space="preserve"> 2013</w:t>
            </w:r>
            <w:r w:rsidR="005C6A11">
              <w:rPr>
                <w:b/>
                <w:color w:val="FFFFFF"/>
              </w:rPr>
              <w:t>,</w:t>
            </w:r>
            <w:r w:rsidR="001114E1" w:rsidRPr="003203ED">
              <w:rPr>
                <w:b/>
                <w:color w:val="FFFFFF"/>
              </w:rPr>
              <w:t xml:space="preserve"> I Spy</w:t>
            </w:r>
            <w:r w:rsidR="00DC5980">
              <w:rPr>
                <w:b/>
                <w:color w:val="FFFFFF"/>
              </w:rPr>
              <w:t xml:space="preserve"> </w:t>
            </w:r>
            <w:r w:rsidR="00691FA9">
              <w:rPr>
                <w:b/>
                <w:color w:val="FFFFFF"/>
              </w:rPr>
              <w:t>…</w:t>
            </w:r>
          </w:p>
          <w:p w:rsidR="001114E1" w:rsidRPr="00375E5B" w:rsidRDefault="00E03B2E" w:rsidP="00F821AE">
            <w:pPr>
              <w:pStyle w:val="Title"/>
              <w:tabs>
                <w:tab w:val="clear" w:pos="279"/>
              </w:tabs>
            </w:pPr>
            <w:r>
              <w:t>Look out f</w:t>
            </w:r>
            <w:r w:rsidR="00F821AE" w:rsidRPr="00F821AE">
              <w:t>or Monarchs</w:t>
            </w:r>
          </w:p>
          <w:p w:rsidR="001114E1" w:rsidRPr="00375E5B" w:rsidRDefault="00F821AE" w:rsidP="00F821AE">
            <w:pPr>
              <w:pStyle w:val="Byline"/>
              <w:ind w:left="170"/>
            </w:pPr>
            <w:r w:rsidRPr="00F821AE">
              <w:rPr>
                <w:noProof/>
              </w:rPr>
              <w:t>by Bob Brockie</w:t>
            </w:r>
          </w:p>
          <w:p w:rsidR="001114E1" w:rsidRPr="00AA10F3" w:rsidRDefault="001114E1" w:rsidP="00AC20AC">
            <w:pPr>
              <w:pStyle w:val="Heading1"/>
            </w:pPr>
            <w:r w:rsidRPr="00D52D5D">
              <w:t>Overview</w:t>
            </w:r>
          </w:p>
          <w:p w:rsidR="00F821AE" w:rsidRDefault="00F821AE" w:rsidP="00F821AE">
            <w:pPr>
              <w:pStyle w:val="TSMTxt"/>
            </w:pPr>
            <w:r>
              <w:t>T</w:t>
            </w:r>
            <w:r w:rsidRPr="00AC2815">
              <w:t xml:space="preserve">his article </w:t>
            </w:r>
            <w:r>
              <w:t>describes what scientists are doing to find out about the distances butterflies fly and where they go in winter.</w:t>
            </w:r>
          </w:p>
          <w:p w:rsidR="001114E1" w:rsidRDefault="00F821AE" w:rsidP="00E03B2E">
            <w:pPr>
              <w:pStyle w:val="TSMTxt"/>
            </w:pPr>
            <w:r>
              <w:t>It explains what citizen scientists can do to help biolo</w:t>
            </w:r>
            <w:r w:rsidRPr="00966956">
              <w:t>gists a</w:t>
            </w:r>
            <w:r>
              <w:t>nd ecologists make observations and collect data.</w:t>
            </w:r>
          </w:p>
          <w:p w:rsidR="00E03B2E" w:rsidRPr="00A20FD2" w:rsidRDefault="00FC2D50" w:rsidP="00906457">
            <w:pPr>
              <w:pStyle w:val="TSMTxt"/>
              <w:spacing w:after="120"/>
            </w:pPr>
            <w:r>
              <w:rPr>
                <w:noProof/>
              </w:rPr>
              <w:pict>
                <v:roundrect id="Rounded Rectangle 12" o:spid="_x0000_s1030" style="position:absolute;margin-left:-5.1pt;margin-top:226.2pt;width:235.3pt;height:28.35pt;z-index:-12;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" fillcolor="#224232" stroked="f">
                  <w10:wrap anchory="margin"/>
                </v:roundrect>
              </w:pict>
            </w:r>
            <w:r>
              <w:rPr>
                <w:noProof/>
              </w:rPr>
              <w:pict>
                <v:roundrect id="Rounded Rectangle 36" o:spid="_x0000_s1033" style="position:absolute;margin-left:277.3pt;margin-top:226.65pt;width:237.2pt;height:28.35pt;z-index:-11;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lkhC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wzFG&#10;gjTQozu5FSUr0R1Uj4g1Zwh4UKi9MinI36tb3d0MkC7rQ6Ub94V80MEX96kvLjtYROFxOJgk49k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" fillcolor="#224232" stroked="f">
                  <w10:wrap anchory="margin"/>
                </v:roundrect>
              </w:pict>
            </w:r>
            <w:r w:rsidR="00E03B2E" w:rsidRPr="00276682">
              <w:rPr>
                <w:b/>
              </w:rPr>
              <w:t>A Google Slides version of this article is available at www.connected.tki.org.nz.</w:t>
            </w:r>
          </w:p>
        </w:tc>
        <w:tc>
          <w:tcPr>
            <w:tcW w:w="4636" w:type="dxa"/>
            <w:gridSpan w:val="3"/>
            <w:shd w:val="clear" w:color="auto" w:fill="auto"/>
          </w:tcPr>
          <w:p w:rsidR="001114E1" w:rsidRPr="00375E5B" w:rsidRDefault="00FC2D50" w:rsidP="000D7057">
            <w:pPr>
              <w:spacing w:before="0"/>
              <w:ind w:left="-17" w:right="-244"/>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6pt;height:149.75pt;mso-position-horizontal-relative:margin;mso-position-vertical-relative:margin">
                  <v:imagedata r:id="rId8" o:title="MOE3619-connected-L2-cover resized"/>
                </v:shape>
              </w:pict>
            </w:r>
            <w:r w:rsidR="00532490">
              <w:t xml:space="preserve"> </w:t>
            </w:r>
            <w:r>
              <w:rPr>
                <w:bdr w:val="single" w:sz="2" w:space="0" w:color="7F7F7F"/>
              </w:rPr>
              <w:pict>
                <v:shape id="_x0000_i1026" type="#_x0000_t75" style="width:110pt;height:149.75pt;mso-position-horizontal-relative:margin;mso-position-vertical-relative:margin" o:bordertopcolor="this" o:borderleftcolor="this" o:borderbottomcolor="this" o:borderrightcolor="this">
                  <v:imagedata r:id="rId9" o:title="L2-Look out for Monarchs cover resized"/>
                  <w10:bordertop type="single" width="2"/>
                  <w10:borderleft type="single" width="2"/>
                  <w10:borderbottom type="single" width="2"/>
                  <w10:borderright type="single" width="2"/>
                </v:shape>
              </w:pict>
            </w:r>
          </w:p>
        </w:tc>
      </w:tr>
      <w:tr w:rsidR="00375E5B" w:rsidRPr="00375E5B" w:rsidTr="00906457">
        <w:tc>
          <w:tcPr>
            <w:tcW w:w="5211" w:type="dxa"/>
            <w:gridSpan w:val="3"/>
            <w:shd w:val="clear" w:color="auto" w:fill="auto"/>
          </w:tcPr>
          <w:p w:rsidR="001114E1" w:rsidRPr="00617B74" w:rsidRDefault="001114E1" w:rsidP="00AC20AC">
            <w:pPr>
              <w:pStyle w:val="Heading1"/>
            </w:pPr>
            <w:r w:rsidRPr="00375E5B">
              <w:t>Science capability</w:t>
            </w:r>
          </w:p>
          <w:p w:rsidR="001114E1" w:rsidRPr="00375E5B" w:rsidRDefault="001114E1" w:rsidP="002251D2">
            <w:pPr>
              <w:spacing w:before="60" w:after="120"/>
            </w:pPr>
            <w:r w:rsidRPr="00375E5B">
              <w:t xml:space="preserve">Students need to develop a set of </w:t>
            </w:r>
            <w:r w:rsidRPr="00375E5B">
              <w:rPr>
                <w:b/>
                <w:bCs/>
              </w:rPr>
              <w:t>capabilities</w:t>
            </w:r>
            <w:r w:rsidRPr="00375E5B">
              <w:t xml:space="preserve"> that support them to ask informed questions if they are to participate as “critical, informed, responsible citizens in a society in which science plays a significant role”. The capabilities enable students to meet the achievement objectives in a way that supports the purpose of science in </w:t>
            </w:r>
            <w:r w:rsidRPr="00375E5B">
              <w:rPr>
                <w:i/>
                <w:iCs/>
              </w:rPr>
              <w:t>The New Zealand Curriculum</w:t>
            </w:r>
            <w:r w:rsidRPr="00375E5B">
              <w:t xml:space="preserve"> and the development of the key competencies. These capabilities include being ready, willing, and able to </w:t>
            </w:r>
            <w:r w:rsidRPr="00375E5B">
              <w:rPr>
                <w:b/>
                <w:bCs/>
              </w:rPr>
              <w:t>gather and interpret data</w:t>
            </w:r>
            <w:r w:rsidRPr="00375E5B">
              <w:t xml:space="preserve">. Students need to </w:t>
            </w:r>
            <w:r w:rsidR="00247915">
              <w:t>understand</w:t>
            </w:r>
            <w:r w:rsidRPr="00375E5B">
              <w:t xml:space="preserve"> what counts as evidence in science, the importance of observation, and the difference between observation and inference.</w:t>
            </w:r>
          </w:p>
        </w:tc>
        <w:tc>
          <w:tcPr>
            <w:tcW w:w="426" w:type="dxa"/>
            <w:shd w:val="clear" w:color="auto" w:fill="auto"/>
          </w:tcPr>
          <w:p w:rsidR="001114E1" w:rsidRPr="00375E5B" w:rsidRDefault="00FC2D50" w:rsidP="00AC20AC">
            <w:r>
              <w:rPr>
                <w:noProof/>
              </w:rPr>
              <w:pict>
                <v:line id="_x0000_s1151" style="position:absolute;flip:x y;z-index:6;visibility:visible;mso-wrap-edited:f;mso-position-horizontal-relative:text;mso-position-vertical-relative:text;mso-width-relative:margin;mso-height-relative:margin" from="2.25pt,39.7pt" to="2.25pt,17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4777" w:type="dxa"/>
            <w:gridSpan w:val="4"/>
            <w:shd w:val="clear" w:color="auto" w:fill="auto"/>
          </w:tcPr>
          <w:p w:rsidR="00D44BBB" w:rsidRPr="00375E5B" w:rsidRDefault="00D44BBB" w:rsidP="00AC20AC">
            <w:pPr>
              <w:pStyle w:val="Heading1"/>
            </w:pPr>
            <w:r w:rsidRPr="00375E5B">
              <w:t>Text characteristics</w:t>
            </w:r>
          </w:p>
          <w:p w:rsidR="00E74C7F" w:rsidRPr="00E74C7F" w:rsidRDefault="00E74C7F" w:rsidP="00E74C7F">
            <w:pPr>
              <w:pStyle w:val="TSMtextbullets"/>
            </w:pPr>
            <w:r>
              <w:rPr>
                <w:lang w:val="en-US"/>
              </w:rPr>
              <w:t>P</w:t>
            </w:r>
            <w:r w:rsidRPr="00E74C7F">
              <w:t>hotographs and diagrams that clarify the text and require some interpretation</w:t>
            </w:r>
          </w:p>
          <w:p w:rsidR="00E74C7F" w:rsidRPr="00E74C7F" w:rsidRDefault="00E74C7F" w:rsidP="00E74C7F">
            <w:pPr>
              <w:pStyle w:val="TSMtextbullets"/>
            </w:pPr>
            <w:r w:rsidRPr="00E74C7F">
              <w:t>Scientific and technological vocabulary that may be unfamiliar to some students</w:t>
            </w:r>
          </w:p>
          <w:p w:rsidR="00E74C7F" w:rsidRPr="00E74C7F" w:rsidRDefault="00E74C7F" w:rsidP="00E74C7F">
            <w:pPr>
              <w:pStyle w:val="TSMtextbullets"/>
            </w:pPr>
            <w:r w:rsidRPr="00E74C7F">
              <w:t xml:space="preserve">The mathematical concept of time </w:t>
            </w:r>
          </w:p>
          <w:p w:rsidR="001114E1" w:rsidRPr="00375E5B" w:rsidRDefault="00E74C7F" w:rsidP="00E74C7F">
            <w:pPr>
              <w:pStyle w:val="TSMtextbullets"/>
            </w:pPr>
            <w:r w:rsidRPr="00E74C7F">
              <w:t>Conversational tone that includes direct address to the reader.</w:t>
            </w:r>
          </w:p>
        </w:tc>
      </w:tr>
      <w:tr w:rsidR="00EA274E" w:rsidRPr="00375E5B" w:rsidTr="00BC7B99">
        <w:trPr>
          <w:trHeight w:val="515"/>
        </w:trPr>
        <w:tc>
          <w:tcPr>
            <w:tcW w:w="10414" w:type="dxa"/>
            <w:gridSpan w:val="8"/>
            <w:shd w:val="clear" w:color="auto" w:fill="auto"/>
          </w:tcPr>
          <w:p w:rsidR="00EA274E" w:rsidRPr="00223B16" w:rsidRDefault="00FC2D50" w:rsidP="00AC20AC">
            <w:pPr>
              <w:pStyle w:val="Heading1"/>
            </w:pPr>
            <w:r>
              <w:rPr>
                <w:noProof/>
              </w:rPr>
              <w:pict>
                <v:roundrect id="Rounded Rectangle 15" o:spid="_x0000_s1035" style="position:absolute;left:0;text-align:left;margin-left:-5.65pt;margin-top:.45pt;width:520.15pt;height:28.4pt;z-index:-9;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fillcolor="#224232" stroked="f"/>
              </w:pict>
            </w:r>
            <w:r w:rsidR="00B03052" w:rsidRPr="00375E5B">
              <w:t>Curriculum context</w:t>
            </w:r>
          </w:p>
        </w:tc>
      </w:tr>
      <w:tr w:rsidR="00223B16" w:rsidRPr="00375E5B" w:rsidTr="00BC7B99">
        <w:trPr>
          <w:trHeight w:val="335"/>
        </w:trPr>
        <w:tc>
          <w:tcPr>
            <w:tcW w:w="10414" w:type="dxa"/>
            <w:gridSpan w:val="8"/>
            <w:shd w:val="clear" w:color="auto" w:fill="auto"/>
          </w:tcPr>
          <w:p w:rsidR="00223B16" w:rsidRPr="00223B16" w:rsidRDefault="00FC2D50" w:rsidP="00AA54CF">
            <w:pPr>
              <w:pStyle w:val="Heading2-Science"/>
              <w:spacing w:before="120"/>
            </w:pPr>
            <w:r>
              <w:rPr>
                <w:noProof/>
              </w:rPr>
              <w:pict>
                <v:roundrect id="Rounded Rectangle 38" o:spid="_x0000_s1037" style="position:absolute;margin-left:-5.2pt;margin-top:1.5pt;width:519.1pt;height:20.1pt;z-index:-8;visibility:visible;mso-wrap-edited:f;mso-position-horizontal-relative:text;mso-position-vertical-relative:text;mso-width-relative:margin;mso-height-relative:margin;v-text-anchor:middle" arcsize="10923f" wrapcoords="30 0 -30 1489 -30 20855 0 20855 21600 20855 21630 20855 21630 1489 21569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" filled="f" strokecolor="#224232"/>
              </w:pict>
            </w:r>
            <w:r w:rsidR="00223B16" w:rsidRPr="00223B16">
              <w:t>SCIENCE</w:t>
            </w:r>
          </w:p>
        </w:tc>
      </w:tr>
      <w:tr w:rsidR="00B35C27" w:rsidRPr="00375E5B" w:rsidTr="00F86BC5">
        <w:tc>
          <w:tcPr>
            <w:tcW w:w="2660" w:type="dxa"/>
            <w:shd w:val="clear" w:color="auto" w:fill="auto"/>
          </w:tcPr>
          <w:p w:rsidR="00EA274E" w:rsidRPr="00375E5B" w:rsidRDefault="00EA274E" w:rsidP="002251D2">
            <w:pPr>
              <w:pStyle w:val="Heading4"/>
              <w:keepNext w:val="0"/>
              <w:spacing w:before="200"/>
            </w:pPr>
            <w:r w:rsidRPr="00375E5B">
              <w:t xml:space="preserve">NATURE OF </w:t>
            </w:r>
            <w:r w:rsidRPr="00173D7E">
              <w:t>SCIENCE</w:t>
            </w:r>
            <w:r w:rsidRPr="00375E5B">
              <w:t xml:space="preserve">: </w:t>
            </w:r>
            <w:r w:rsidR="004E42CD">
              <w:t>Investigating in</w:t>
            </w:r>
            <w:r w:rsidR="004E42CD" w:rsidRPr="0006333A">
              <w:t xml:space="preserve"> science</w:t>
            </w:r>
          </w:p>
          <w:p w:rsidR="00EA274E" w:rsidRPr="00375E5B" w:rsidRDefault="00EA274E" w:rsidP="00AC20AC">
            <w:pPr>
              <w:pStyle w:val="Heading4"/>
            </w:pPr>
            <w:r w:rsidRPr="00375E5B">
              <w:t>Achievement objective(s)</w:t>
            </w:r>
          </w:p>
          <w:p w:rsidR="00EA274E" w:rsidRPr="00375E5B" w:rsidRDefault="004E42CD" w:rsidP="004E42CD">
            <w:pPr>
              <w:pStyle w:val="TSMTxt"/>
            </w:pPr>
            <w:r>
              <w:t>L2</w:t>
            </w:r>
            <w:r w:rsidRPr="00AC2815">
              <w:t xml:space="preserve">: Students will </w:t>
            </w:r>
            <w:r>
              <w:t>extend their experiences and personal explanations of the natural world through exploration, play, asking questions, and discussing simple models.</w:t>
            </w:r>
          </w:p>
          <w:p w:rsidR="00EA274E" w:rsidRPr="00375E5B" w:rsidRDefault="00EA274E" w:rsidP="00AC20AC"/>
        </w:tc>
        <w:tc>
          <w:tcPr>
            <w:tcW w:w="425" w:type="dxa"/>
            <w:shd w:val="clear" w:color="auto" w:fill="auto"/>
          </w:tcPr>
          <w:p w:rsidR="00EA274E" w:rsidRPr="00375E5B" w:rsidRDefault="00FC2D50" w:rsidP="00AC20AC">
            <w:r>
              <w:rPr>
                <w:noProof/>
              </w:rPr>
              <w:pict>
                <v:line id="_x0000_s1152" style="position:absolute;flip:x y;z-index:7;visibility:visible;mso-wrap-edited:f;mso-position-horizontal-relative:text;mso-position-vertical-relative:text;mso-width-relative:margin;mso-height-relative:margin" from="3.5pt,10.15pt" to="3.5pt,27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2767" w:type="dxa"/>
            <w:gridSpan w:val="4"/>
            <w:shd w:val="clear" w:color="auto" w:fill="auto"/>
          </w:tcPr>
          <w:p w:rsidR="00EA274E" w:rsidRPr="00375E5B" w:rsidRDefault="004E42CD" w:rsidP="00CE0DC4">
            <w:pPr>
              <w:pStyle w:val="Heading4"/>
              <w:spacing w:before="200"/>
            </w:pPr>
            <w:r w:rsidRPr="00272E9B">
              <w:rPr>
                <w:rFonts w:cs="DINPro-Regular"/>
              </w:rPr>
              <w:t>LIVING WORLD: Ecology</w:t>
            </w:r>
          </w:p>
          <w:p w:rsidR="00EA274E" w:rsidRPr="00375E5B" w:rsidRDefault="00EA274E" w:rsidP="00AC20AC">
            <w:pPr>
              <w:pStyle w:val="Heading4"/>
            </w:pPr>
            <w:r w:rsidRPr="00375E5B">
              <w:t>Achievement objective(s)</w:t>
            </w:r>
          </w:p>
          <w:p w:rsidR="00EA274E" w:rsidRPr="00375E5B" w:rsidRDefault="004E42CD" w:rsidP="004E42CD">
            <w:pPr>
              <w:pStyle w:val="TSMTxt"/>
              <w:rPr>
                <w:sz w:val="20"/>
              </w:rPr>
            </w:pPr>
            <w:r>
              <w:t>L</w:t>
            </w:r>
            <w:r w:rsidRPr="00272E9B">
              <w:t>2: Students will recognise that living things are suited to their particular habitat.</w:t>
            </w:r>
          </w:p>
          <w:p w:rsidR="004E42CD" w:rsidRPr="00272E9B" w:rsidRDefault="004E42CD" w:rsidP="004E42CD">
            <w:pPr>
              <w:pStyle w:val="Heading4"/>
              <w:rPr>
                <w:rFonts w:cs="DINCond-Bold"/>
                <w:bCs/>
              </w:rPr>
            </w:pPr>
            <w:r w:rsidRPr="00272E9B">
              <w:t>LIVING WORLD: Evolution</w:t>
            </w:r>
          </w:p>
          <w:p w:rsidR="004E42CD" w:rsidRPr="00272E9B" w:rsidRDefault="004E42CD" w:rsidP="004E42CD">
            <w:pPr>
              <w:pStyle w:val="Heading4"/>
            </w:pPr>
            <w:r w:rsidRPr="00272E9B">
              <w:t>Achievement objective(s)</w:t>
            </w:r>
          </w:p>
          <w:p w:rsidR="00EA274E" w:rsidRPr="00375E5B" w:rsidRDefault="004E42CD" w:rsidP="004E42CD">
            <w:pPr>
              <w:pStyle w:val="TSMTxt"/>
            </w:pPr>
            <w:r>
              <w:t>L</w:t>
            </w:r>
            <w:r w:rsidRPr="00272E9B">
              <w:t xml:space="preserve">2: Students will recognise that there are lots of different living things in the world and that they can be grouped in </w:t>
            </w:r>
            <w:r>
              <w:t>different ways.</w:t>
            </w:r>
          </w:p>
        </w:tc>
        <w:tc>
          <w:tcPr>
            <w:tcW w:w="454" w:type="dxa"/>
            <w:shd w:val="clear" w:color="auto" w:fill="auto"/>
          </w:tcPr>
          <w:p w:rsidR="00EA274E" w:rsidRPr="00375E5B" w:rsidRDefault="00FC2D50" w:rsidP="00AC20AC">
            <w:r>
              <w:rPr>
                <w:noProof/>
              </w:rPr>
              <w:pict>
                <v:line id="_x0000_s1153" style="position:absolute;flip:x y;z-index:8;visibility:visible;mso-wrap-edited:f;mso-position-horizontal-relative:text;mso-position-vertical-relative:text;mso-width-relative:margin;mso-height-relative:margin" from="6pt,10.75pt" to="6pt,27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4108" w:type="dxa"/>
            <w:shd w:val="clear" w:color="auto" w:fill="auto"/>
          </w:tcPr>
          <w:p w:rsidR="00EA274E" w:rsidRPr="00375E5B" w:rsidRDefault="00EA274E" w:rsidP="00CE0DC4">
            <w:pPr>
              <w:pStyle w:val="Heading4"/>
              <w:spacing w:before="200"/>
            </w:pPr>
            <w:r w:rsidRPr="00375E5B">
              <w:t>Key Nature of Science ideas</w:t>
            </w:r>
          </w:p>
          <w:p w:rsidR="00EA274E" w:rsidRPr="00375E5B" w:rsidRDefault="00EA274E" w:rsidP="00AC20AC">
            <w:pPr>
              <w:pStyle w:val="TSMtextbullets"/>
            </w:pPr>
            <w:r w:rsidRPr="00375E5B">
              <w:t>Science knowledge is based on direct, or indirect, observations of the natural physical world.</w:t>
            </w:r>
          </w:p>
          <w:p w:rsidR="00EA274E" w:rsidRPr="00375E5B" w:rsidRDefault="00EA274E" w:rsidP="00AC20AC">
            <w:pPr>
              <w:pStyle w:val="TSMtextbullets"/>
            </w:pPr>
            <w:r w:rsidRPr="00375E5B">
              <w:t>Scientists gather data using their senses to make observations.</w:t>
            </w:r>
          </w:p>
          <w:p w:rsidR="00EA274E" w:rsidRPr="00375E5B" w:rsidRDefault="00EA274E" w:rsidP="00AC20AC">
            <w:pPr>
              <w:pStyle w:val="TSMtextbullets"/>
            </w:pPr>
            <w:r w:rsidRPr="00375E5B">
              <w:t>Making careful observation often involves measuring something.</w:t>
            </w:r>
          </w:p>
          <w:p w:rsidR="00EA274E" w:rsidRPr="00375E5B" w:rsidRDefault="00EA274E" w:rsidP="00AC20AC">
            <w:pPr>
              <w:pStyle w:val="TSMtextbullets"/>
            </w:pPr>
            <w:r w:rsidRPr="00375E5B">
              <w:t>Observations are influenced by what you already know.</w:t>
            </w:r>
          </w:p>
          <w:p w:rsidR="00EA274E" w:rsidRPr="00375E5B" w:rsidRDefault="00EA274E" w:rsidP="00971FFD">
            <w:pPr>
              <w:pStyle w:val="Heading4"/>
            </w:pPr>
            <w:r w:rsidRPr="00375E5B">
              <w:t>Key science idea</w:t>
            </w:r>
            <w:r w:rsidR="00731DD1">
              <w:t>s</w:t>
            </w:r>
          </w:p>
          <w:p w:rsidR="002251D2" w:rsidRDefault="002251D2" w:rsidP="002251D2">
            <w:pPr>
              <w:pStyle w:val="TSMtextbullets"/>
            </w:pPr>
            <w:r>
              <w:t>Insects are animals too.</w:t>
            </w:r>
          </w:p>
          <w:p w:rsidR="002251D2" w:rsidRPr="00272E9B" w:rsidRDefault="002251D2" w:rsidP="002251D2">
            <w:pPr>
              <w:pStyle w:val="TSMtextbullets"/>
            </w:pPr>
            <w:r w:rsidRPr="00272E9B">
              <w:t xml:space="preserve">All types of animals </w:t>
            </w:r>
            <w:r>
              <w:t>produce young so the species can keep going.</w:t>
            </w:r>
          </w:p>
          <w:p w:rsidR="002251D2" w:rsidRPr="00272E9B" w:rsidRDefault="002251D2" w:rsidP="002251D2">
            <w:pPr>
              <w:pStyle w:val="TSMtextbullets"/>
            </w:pPr>
            <w:r w:rsidRPr="00272E9B">
              <w:t>Some babies go through different stages before they reach adulthood</w:t>
            </w:r>
            <w:r>
              <w:t>.</w:t>
            </w:r>
          </w:p>
          <w:p w:rsidR="00E03D68" w:rsidRPr="00375E5B" w:rsidRDefault="002251D2" w:rsidP="00BC7B99">
            <w:pPr>
              <w:pStyle w:val="TSMtextbullets"/>
            </w:pPr>
            <w:r w:rsidRPr="00272E9B">
              <w:t>Different sp</w:t>
            </w:r>
            <w:r>
              <w:t>ecies have different responses</w:t>
            </w:r>
            <w:r w:rsidRPr="00272E9B">
              <w:t xml:space="preserve"> to seasonal changes in order to survive</w:t>
            </w:r>
            <w:r>
              <w:t>.</w:t>
            </w:r>
          </w:p>
        </w:tc>
      </w:tr>
    </w:tbl>
    <w:p w:rsidR="00683589" w:rsidRPr="00C63469" w:rsidRDefault="00683589" w:rsidP="00503764">
      <w:pPr>
        <w:spacing w:before="0"/>
        <w:rPr>
          <w:sz w:val="2"/>
        </w:rPr>
      </w:pPr>
    </w:p>
    <w:tbl>
      <w:tblPr>
        <w:tblW w:w="10414" w:type="dxa"/>
        <w:tblLook w:val="00A0" w:firstRow="1" w:lastRow="0" w:firstColumn="1" w:lastColumn="0" w:noHBand="0" w:noVBand="0"/>
      </w:tblPr>
      <w:tblGrid>
        <w:gridCol w:w="3174"/>
        <w:gridCol w:w="425"/>
        <w:gridCol w:w="1390"/>
        <w:gridCol w:w="425"/>
        <w:gridCol w:w="1360"/>
        <w:gridCol w:w="425"/>
        <w:gridCol w:w="3175"/>
        <w:gridCol w:w="29"/>
        <w:gridCol w:w="11"/>
      </w:tblGrid>
      <w:tr w:rsidR="00794A72" w:rsidRPr="00375E5B" w:rsidTr="00BC7B99">
        <w:trPr>
          <w:trHeight w:val="436"/>
        </w:trPr>
        <w:tc>
          <w:tcPr>
            <w:tcW w:w="10414" w:type="dxa"/>
            <w:gridSpan w:val="9"/>
            <w:shd w:val="clear" w:color="auto" w:fill="auto"/>
          </w:tcPr>
          <w:p w:rsidR="00794A72" w:rsidRPr="002D0461" w:rsidRDefault="00FC2D50" w:rsidP="00056A88">
            <w:pPr>
              <w:pStyle w:val="HEADING2-BLUE"/>
            </w:pPr>
            <w:r>
              <w:lastRenderedPageBreak/>
              <w:pict>
                <v:roundrect id="Rounded Rectangle 39" o:spid="_x0000_s1038" style="position:absolute;margin-left:-5pt;margin-top:.45pt;width:515.6pt;height:21.8pt;z-index:-13;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" filled="f" strokecolor="#293b88"/>
              </w:pict>
            </w:r>
            <w:r w:rsidR="002D0461" w:rsidRPr="002D0461">
              <w:t>ENGLISH</w:t>
            </w:r>
          </w:p>
        </w:tc>
      </w:tr>
      <w:tr w:rsidR="00375E5B" w:rsidRPr="00375E5B" w:rsidTr="00BC7B99">
        <w:trPr>
          <w:gridAfter w:val="2"/>
          <w:wAfter w:w="40" w:type="dxa"/>
        </w:trPr>
        <w:tc>
          <w:tcPr>
            <w:tcW w:w="3174" w:type="dxa"/>
            <w:shd w:val="clear" w:color="auto" w:fill="auto"/>
          </w:tcPr>
          <w:p w:rsidR="002D0461" w:rsidRDefault="002F2F5E" w:rsidP="00610432">
            <w:pPr>
              <w:pStyle w:val="Heading3"/>
              <w:spacing w:before="200"/>
            </w:pPr>
            <w:r w:rsidRPr="00375E5B">
              <w:t xml:space="preserve">READING </w:t>
            </w:r>
          </w:p>
          <w:p w:rsidR="002F2F5E" w:rsidRPr="001126A9" w:rsidRDefault="002F2F5E" w:rsidP="001126A9">
            <w:pPr>
              <w:pStyle w:val="Heading4"/>
            </w:pPr>
            <w:r w:rsidRPr="00375E5B">
              <w:t>Ideas</w:t>
            </w:r>
          </w:p>
          <w:p w:rsidR="002F2F5E" w:rsidRPr="00375E5B" w:rsidRDefault="002F2F5E" w:rsidP="00AC20AC">
            <w:r w:rsidRPr="00375E5B">
              <w:t>L2: Students will show some understanding of ideas within, across, and beyond texts</w:t>
            </w:r>
            <w:r w:rsidR="003F316B">
              <w:t>.</w:t>
            </w:r>
          </w:p>
        </w:tc>
        <w:tc>
          <w:tcPr>
            <w:tcW w:w="425" w:type="dxa"/>
            <w:shd w:val="clear" w:color="auto" w:fill="auto"/>
          </w:tcPr>
          <w:p w:rsidR="002F2F5E" w:rsidRPr="00375E5B" w:rsidRDefault="00FC2D50" w:rsidP="00AC20AC">
            <w:r>
              <w:rPr>
                <w:noProof/>
              </w:rPr>
              <w:pict>
                <v:line id="_x0000_s1158" style="position:absolute;flip:x y;z-index:10;visibility:visible;mso-wrap-edited:f;mso-position-horizontal-relative:text;mso-position-vertical-relative:text;mso-width-relative:margin;mso-height-relative:margin" from="4.6pt,10.25pt" to="4.6pt,14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93b88" strokeweight="1pt">
                  <v:shadow opacity="24903f" origin=",.5" offset="0,.55556mm"/>
                </v:line>
              </w:pict>
            </w:r>
          </w:p>
        </w:tc>
        <w:tc>
          <w:tcPr>
            <w:tcW w:w="3175" w:type="dxa"/>
            <w:gridSpan w:val="3"/>
            <w:shd w:val="clear" w:color="auto" w:fill="auto"/>
          </w:tcPr>
          <w:p w:rsidR="002F2F5E" w:rsidRPr="00375E5B" w:rsidRDefault="002F2F5E" w:rsidP="00610432">
            <w:pPr>
              <w:pStyle w:val="Heading3"/>
              <w:spacing w:before="200"/>
            </w:pPr>
            <w:r w:rsidRPr="00375E5B">
              <w:t>INDICATORS</w:t>
            </w:r>
          </w:p>
          <w:p w:rsidR="002F2F5E" w:rsidRPr="00375E5B" w:rsidRDefault="002F2F5E" w:rsidP="005412F4">
            <w:pPr>
              <w:pStyle w:val="TSMtextbullets"/>
              <w:ind w:left="284" w:hanging="284"/>
            </w:pPr>
            <w:r w:rsidRPr="00375E5B">
              <w:t>Uses their personal experience and world and literacy knowledge to make meaning from texts.</w:t>
            </w:r>
          </w:p>
          <w:p w:rsidR="002F2F5E" w:rsidRPr="00375E5B" w:rsidRDefault="002F2F5E" w:rsidP="005412F4">
            <w:pPr>
              <w:pStyle w:val="TSMtextbullets"/>
              <w:ind w:left="284" w:hanging="284"/>
            </w:pPr>
            <w:r w:rsidRPr="00375E5B">
              <w:t>Makes meaning of increasingly complex texts by identifying main ideas.</w:t>
            </w:r>
          </w:p>
          <w:p w:rsidR="002F2F5E" w:rsidRPr="00541B03" w:rsidRDefault="002F2F5E" w:rsidP="005412F4">
            <w:pPr>
              <w:pStyle w:val="TSMtextbullets"/>
              <w:spacing w:after="240"/>
              <w:ind w:left="284" w:hanging="284"/>
              <w:rPr>
                <w:sz w:val="20"/>
              </w:rPr>
            </w:pPr>
            <w:r w:rsidRPr="00375E5B">
              <w:t>Makes and supports inferences from texts with some independence.</w:t>
            </w:r>
          </w:p>
        </w:tc>
        <w:tc>
          <w:tcPr>
            <w:tcW w:w="425" w:type="dxa"/>
            <w:shd w:val="clear" w:color="auto" w:fill="auto"/>
          </w:tcPr>
          <w:p w:rsidR="002F2F5E" w:rsidRPr="00375E5B" w:rsidRDefault="00FC2D50" w:rsidP="00AC20AC">
            <w:r>
              <w:rPr>
                <w:noProof/>
              </w:rPr>
              <w:pict>
                <v:line id="_x0000_s1155" style="position:absolute;flip:y;z-index:9;visibility:visible;mso-wrap-edited:f;mso-position-horizontal-relative:text;mso-position-vertical-relative:text;mso-width-relative:margin;mso-height-relative:margin" from="2.25pt,10.8pt" to="2.65pt,14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93b88" strokeweight="1pt">
                  <v:shadow opacity="24903f" origin=",.5" offset="0,.55556mm"/>
                </v:line>
              </w:pict>
            </w:r>
          </w:p>
        </w:tc>
        <w:tc>
          <w:tcPr>
            <w:tcW w:w="3175" w:type="dxa"/>
            <w:shd w:val="clear" w:color="auto" w:fill="auto"/>
          </w:tcPr>
          <w:p w:rsidR="002F2F5E" w:rsidRDefault="0000093D" w:rsidP="003F316B">
            <w:pPr>
              <w:pStyle w:val="Heading3"/>
              <w:spacing w:before="200"/>
            </w:pPr>
            <w:r w:rsidRPr="0000093D">
              <w:t>THE LITERACY LEARNING PROGRESSIONS</w:t>
            </w:r>
          </w:p>
          <w:p w:rsidR="003F316B" w:rsidRPr="003F316B" w:rsidRDefault="0000093D" w:rsidP="003F316B">
            <w:r w:rsidRPr="0000093D">
              <w:t xml:space="preserve">The literacy knowledge and skills that students need to draw on by the end of year 4 are described in </w:t>
            </w:r>
            <w:r w:rsidRPr="0000093D">
              <w:rPr>
                <w:i/>
              </w:rPr>
              <w:t>The Literacy Learning Progressions.</w:t>
            </w:r>
          </w:p>
        </w:tc>
      </w:tr>
      <w:tr w:rsidR="0098005A" w:rsidRPr="00375E5B" w:rsidTr="00BC7B99">
        <w:trPr>
          <w:trHeight w:val="680"/>
        </w:trPr>
        <w:tc>
          <w:tcPr>
            <w:tcW w:w="10414" w:type="dxa"/>
            <w:gridSpan w:val="9"/>
            <w:shd w:val="clear" w:color="auto" w:fill="auto"/>
          </w:tcPr>
          <w:p w:rsidR="0098005A" w:rsidRPr="00375E5B" w:rsidRDefault="00FC2D50" w:rsidP="00B90D23">
            <w:pPr>
              <w:pStyle w:val="Heading1"/>
              <w:spacing w:line="240" w:lineRule="auto"/>
            </w:pPr>
            <w:r>
              <w:rPr>
                <w:noProof/>
              </w:rPr>
              <w:pict>
                <v:roundrect id="_x0000_s1054" style="position:absolute;left:0;text-align:left;margin-left:-5.55pt;margin-top:.45pt;width:516.75pt;height:28.4pt;z-index:-7;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o:allowincell="f" o:allowoverlap="f" fillcolor="#224232" stroked="f"/>
              </w:pict>
            </w:r>
            <w:r w:rsidR="00151F04" w:rsidRPr="00151F04">
              <w:t xml:space="preserve">Scientific </w:t>
            </w:r>
            <w:r w:rsidR="00B90D23">
              <w:t>i</w:t>
            </w:r>
            <w:r w:rsidR="00151F04" w:rsidRPr="00151F04">
              <w:t>nvestigation</w:t>
            </w:r>
          </w:p>
        </w:tc>
      </w:tr>
      <w:tr w:rsidR="00375E5B" w:rsidRPr="00375E5B" w:rsidTr="00BC7B99">
        <w:trPr>
          <w:gridAfter w:val="1"/>
          <w:wAfter w:w="11" w:type="dxa"/>
        </w:trPr>
        <w:tc>
          <w:tcPr>
            <w:tcW w:w="4989" w:type="dxa"/>
            <w:gridSpan w:val="3"/>
            <w:shd w:val="clear" w:color="auto" w:fill="auto"/>
          </w:tcPr>
          <w:p w:rsidR="004B5894" w:rsidRPr="00375E5B" w:rsidRDefault="004B5894" w:rsidP="002A3CDE">
            <w:r w:rsidRPr="00375E5B">
              <w:t xml:space="preserve">A science investigation where </w:t>
            </w:r>
            <w:r w:rsidR="00691FA9">
              <w:t>you</w:t>
            </w:r>
            <w:r w:rsidRPr="00375E5B">
              <w:t xml:space="preserve"> change or try something and observe what happens is called an experiment. Not all scientific investigations are experiments; there are many ways of </w:t>
            </w:r>
            <w:r w:rsidRPr="00AC20AC">
              <w:t>investigating</w:t>
            </w:r>
            <w:r w:rsidRPr="00375E5B">
              <w:t xml:space="preserve"> in science. </w:t>
            </w:r>
            <w:r w:rsidRPr="00691FA9">
              <w:rPr>
                <w:i/>
              </w:rPr>
              <w:t xml:space="preserve">The New Zealand Curriculum </w:t>
            </w:r>
            <w:r w:rsidRPr="00375E5B">
              <w:t xml:space="preserve">science achievement aims indicate that students should experience a range of approaches to scientific investigation including classifying and identifying, pattern seeking, exploring, investigating models, fair testing, making things, </w:t>
            </w:r>
            <w:r w:rsidR="00691FA9">
              <w:t>and</w:t>
            </w:r>
            <w:r w:rsidRPr="00375E5B">
              <w:t xml:space="preserve"> developing systems. Many scientific investigations involve systematic observation </w:t>
            </w:r>
            <w:r w:rsidR="003F316B" w:rsidRPr="00375E5B">
              <w:t xml:space="preserve">over time </w:t>
            </w:r>
            <w:r w:rsidRPr="00375E5B">
              <w:t xml:space="preserve">of an object, an event, a living thing, </w:t>
            </w:r>
            <w:r w:rsidR="003F316B">
              <w:t xml:space="preserve">or </w:t>
            </w:r>
            <w:r w:rsidRPr="00375E5B">
              <w:t>a place.</w:t>
            </w:r>
          </w:p>
          <w:p w:rsidR="00794A72" w:rsidRPr="00375E5B" w:rsidRDefault="004B5894" w:rsidP="00AC20AC">
            <w:r w:rsidRPr="00375E5B">
              <w:t xml:space="preserve">Some important things to remember when </w:t>
            </w:r>
            <w:r w:rsidR="00691FA9">
              <w:t>you do</w:t>
            </w:r>
            <w:r w:rsidRPr="00375E5B">
              <w:t xml:space="preserve"> a scientific investigation are</w:t>
            </w:r>
            <w:r w:rsidR="0069117F">
              <w:t>:</w:t>
            </w:r>
            <w:r w:rsidRPr="00375E5B">
              <w:t xml:space="preserve"> to be systematic and fair; to make sure that only one thing is changed at a time if you are doing an experiment or fair test so you are sure which changes result in which outcome; to observe and record what happens very carefully; </w:t>
            </w:r>
            <w:r w:rsidR="00691FA9">
              <w:t xml:space="preserve">and </w:t>
            </w:r>
            <w:r w:rsidRPr="00375E5B">
              <w:t>to be open minded so you notice things you are not expecting</w:t>
            </w:r>
            <w:r w:rsidR="0069117F">
              <w:t>.</w:t>
            </w:r>
          </w:p>
        </w:tc>
        <w:tc>
          <w:tcPr>
            <w:tcW w:w="425" w:type="dxa"/>
            <w:shd w:val="clear" w:color="auto" w:fill="auto"/>
          </w:tcPr>
          <w:p w:rsidR="00794A72" w:rsidRPr="00375E5B" w:rsidRDefault="00FC2D50" w:rsidP="00AC20AC">
            <w:r>
              <w:rPr>
                <w:noProof/>
              </w:rPr>
              <w:pict>
                <v:line id="_x0000_s1159" style="position:absolute;flip:x y;z-index:11;visibility:visible;mso-wrap-edited:f;mso-position-horizontal-relative:text;mso-position-vertical-relative:text;mso-width-relative:margin;mso-height-relative:margin" from="5.4pt,9.05pt" to="5.4pt,23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4989" w:type="dxa"/>
            <w:gridSpan w:val="4"/>
            <w:shd w:val="clear" w:color="auto" w:fill="auto"/>
          </w:tcPr>
          <w:p w:rsidR="004B5894" w:rsidRPr="00375E5B" w:rsidRDefault="004B5894" w:rsidP="00610432">
            <w:r w:rsidRPr="00375E5B">
              <w:t xml:space="preserve">Sound data </w:t>
            </w:r>
            <w:r w:rsidR="00691FA9">
              <w:t>is</w:t>
            </w:r>
            <w:r w:rsidRPr="00375E5B">
              <w:t xml:space="preserve"> obtained when </w:t>
            </w:r>
            <w:r w:rsidR="00691FA9">
              <w:t>you</w:t>
            </w:r>
            <w:r w:rsidRPr="00375E5B">
              <w:t xml:space="preserve"> are able to get similar outcomes </w:t>
            </w:r>
            <w:r w:rsidR="00B01809" w:rsidRPr="00375E5B">
              <w:t>each time</w:t>
            </w:r>
            <w:r w:rsidRPr="00375E5B">
              <w:t xml:space="preserve"> </w:t>
            </w:r>
            <w:r w:rsidR="00691FA9">
              <w:t>you</w:t>
            </w:r>
            <w:r w:rsidRPr="00375E5B">
              <w:t xml:space="preserve"> do the same thing, or when data has been collected in the same way and in a systematic manner. No investigat</w:t>
            </w:r>
            <w:r w:rsidR="00691FA9">
              <w:t>ion or experiment results in a “wrong”</w:t>
            </w:r>
            <w:r w:rsidRPr="00375E5B">
              <w:t xml:space="preserve"> outcome. </w:t>
            </w:r>
            <w:r w:rsidR="00691FA9">
              <w:t>You</w:t>
            </w:r>
            <w:r w:rsidRPr="00375E5B">
              <w:t xml:space="preserve"> may have done something differently from others or the conditions may be slightly different so </w:t>
            </w:r>
            <w:r w:rsidR="00691FA9">
              <w:t>you</w:t>
            </w:r>
            <w:r w:rsidRPr="00375E5B">
              <w:t xml:space="preserve"> don’t get the same result as others </w:t>
            </w:r>
            <w:r w:rsidR="00691FA9">
              <w:t>do, but it is not “wrong”.</w:t>
            </w:r>
            <w:r w:rsidRPr="00375E5B">
              <w:t xml:space="preserve"> </w:t>
            </w:r>
          </w:p>
          <w:p w:rsidR="00610432" w:rsidRPr="00375E5B" w:rsidRDefault="004B5894" w:rsidP="005412F4">
            <w:pPr>
              <w:spacing w:after="60"/>
            </w:pPr>
            <w:r w:rsidRPr="00375E5B">
              <w:t>Thinking about and developing explanations about why things happen the way they do, based on evidence, is an important aspect of science. Another important aspect is critically evaluating methods and ideas. Part of a scientist’s work is critiquing and evaluating the methods and ideas of other scientists. They expect their work to be subject to critique. If they are going to be able to make informed decisions about scientific issues as responsible citizens, students first need to experience a range of approaches to scientific investigation and to practise critique and evaluation of scientific methods and ideas</w:t>
            </w:r>
            <w:r w:rsidR="00691FA9">
              <w:t xml:space="preserve"> –</w:t>
            </w:r>
            <w:r w:rsidRPr="00375E5B">
              <w:t xml:space="preserve"> bot</w:t>
            </w:r>
            <w:r w:rsidR="00691FA9">
              <w:t xml:space="preserve">h their own and those of others – </w:t>
            </w:r>
            <w:r w:rsidRPr="00375E5B">
              <w:t>just like scientists do!</w:t>
            </w:r>
          </w:p>
        </w:tc>
      </w:tr>
    </w:tbl>
    <w:p w:rsidR="00AA54CF" w:rsidRPr="005B31D4" w:rsidRDefault="00AA54CF">
      <w:pPr>
        <w:rPr>
          <w:sz w:val="2"/>
        </w:rPr>
      </w:pPr>
    </w:p>
    <w:tbl>
      <w:tblPr>
        <w:tblW w:w="10414" w:type="dxa"/>
        <w:tblLook w:val="00A0" w:firstRow="1" w:lastRow="0" w:firstColumn="1" w:lastColumn="0" w:noHBand="0" w:noVBand="0"/>
      </w:tblPr>
      <w:tblGrid>
        <w:gridCol w:w="10414"/>
      </w:tblGrid>
      <w:tr w:rsidR="00350C68" w:rsidRPr="00375E5B" w:rsidTr="00BC7B99">
        <w:trPr>
          <w:trHeight w:val="699"/>
        </w:trPr>
        <w:tc>
          <w:tcPr>
            <w:tcW w:w="10414" w:type="dxa"/>
            <w:shd w:val="clear" w:color="auto" w:fill="auto"/>
          </w:tcPr>
          <w:p w:rsidR="00350C68" w:rsidRPr="00375E5B" w:rsidRDefault="00FC2D50" w:rsidP="00913999">
            <w:pPr>
              <w:pStyle w:val="Heading1"/>
            </w:pPr>
            <w:r>
              <w:rPr>
                <w:noProof/>
              </w:rPr>
              <w:pict>
                <v:roundrect id="Rounded Rectangle 27" o:spid="_x0000_s1111" style="position:absolute;left:0;text-align:left;margin-left:-5.4pt;margin-top:.55pt;width:516.2pt;height:28.35pt;z-index:-6;visibility:visible;mso-wrap-edited:f;mso-width-relative:margin;mso-height-relative:margin;v-text-anchor:middle" arcsize="10923f" wrapcoords="0 0 -31 1200 -31 20400 21600 20400 21600 1200 21568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A3HS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gwlG&#10;gjTQozu5FSUr0R1Uj4g1Zwh4UKi9MinI36tb3d0MkC7rQ6Ub94V80MEX96kvLjtYROFxPJrFs+E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" fillcolor="#293b88" stroked="f">
                  <w10:anchorlock/>
                </v:roundrect>
              </w:pict>
            </w:r>
            <w:r w:rsidR="00B90D23">
              <w:t>Meeting the literac</w:t>
            </w:r>
            <w:r w:rsidR="00AC20AC" w:rsidRPr="00AC20AC">
              <w:t>y challenges</w:t>
            </w:r>
          </w:p>
        </w:tc>
      </w:tr>
    </w:tbl>
    <w:p w:rsidR="00282A75" w:rsidRDefault="00282A75" w:rsidP="005412F4">
      <w:pPr>
        <w:pStyle w:val="TSMTxt"/>
        <w:sectPr w:rsidR="00282A75" w:rsidSect="001372F7">
          <w:footerReference w:type="default" r:id="rId10"/>
          <w:pgSz w:w="11900" w:h="16840"/>
          <w:pgMar w:top="851" w:right="851" w:bottom="851" w:left="851" w:header="709" w:footer="227" w:gutter="0"/>
          <w:cols w:space="708"/>
        </w:sectPr>
      </w:pPr>
    </w:p>
    <w:tbl>
      <w:tblPr>
        <w:tblW w:w="10414" w:type="dxa"/>
        <w:tblLook w:val="00A0" w:firstRow="1" w:lastRow="0" w:firstColumn="1" w:lastColumn="0" w:noHBand="0" w:noVBand="0"/>
      </w:tblPr>
      <w:tblGrid>
        <w:gridCol w:w="4989"/>
        <w:gridCol w:w="425"/>
        <w:gridCol w:w="5000"/>
      </w:tblGrid>
      <w:tr w:rsidR="007C1E08" w:rsidRPr="00375E5B" w:rsidTr="00CB10B2">
        <w:tc>
          <w:tcPr>
            <w:tcW w:w="4989" w:type="dxa"/>
            <w:shd w:val="clear" w:color="auto" w:fill="auto"/>
          </w:tcPr>
          <w:p w:rsidR="007C1E08" w:rsidRPr="00375E5B" w:rsidRDefault="007C1E08" w:rsidP="005412F4">
            <w:pPr>
              <w:pStyle w:val="TSMTxt"/>
            </w:pPr>
            <w:r w:rsidRPr="00375E5B">
              <w:lastRenderedPageBreak/>
              <w:t>The following strategies will support students to understand, respond to, and think critically about the information and ideas in the text. After reading the text</w:t>
            </w:r>
            <w:r w:rsidR="00913999">
              <w:t>,</w:t>
            </w:r>
            <w:r w:rsidRPr="00375E5B">
              <w:t xml:space="preserve"> support students to explore the key science and technology ideas outlined in the following pages</w:t>
            </w:r>
            <w:r w:rsidR="008468E5">
              <w:t>.</w:t>
            </w:r>
          </w:p>
          <w:p w:rsidR="003B37A7" w:rsidRPr="003B37A7" w:rsidRDefault="00FC2D50" w:rsidP="009E1F5A">
            <w:pPr>
              <w:pStyle w:val="HEADING2-BLUE"/>
              <w:spacing w:before="160"/>
            </w:pPr>
            <w:r>
              <w:rPr>
                <w:lang w:val="en-US"/>
              </w:rPr>
              <w:pict>
                <v:roundrect id="_x0000_s1141" style="position:absolute;margin-left:-4pt;margin-top:2.5pt;width:243.9pt;height:21.8pt;z-index:-4;visibility:visible;mso-wrap-edited:f;mso-width-relative:margin;mso-height-relative:margin;v-text-anchor:middle" arcsize="10923f" wrapcoords="64 0 -64 1489 -64 20855 0 20855 21599 20855 21664 20855 21664 1489 21535 0 6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h5SU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" filled="f" strokecolor="#293b88"/>
              </w:pict>
            </w:r>
            <w:r w:rsidR="003B37A7" w:rsidRPr="00662B54">
              <w:t>TEXT CHARACTERISTICS</w:t>
            </w:r>
          </w:p>
          <w:p w:rsidR="001C44ED" w:rsidRPr="00E32B6C" w:rsidRDefault="001C44ED" w:rsidP="001C44ED">
            <w:pPr>
              <w:pStyle w:val="TSMtextbullets"/>
              <w:spacing w:line="240" w:lineRule="auto"/>
              <w:ind w:left="318" w:hanging="284"/>
            </w:pPr>
            <w:r>
              <w:rPr>
                <w:rFonts w:eastAsia="HelveticaNeueLTPro-Cn" w:cs="HelveticaNeueLTPro-Cn"/>
                <w:lang w:val="en-US"/>
              </w:rPr>
              <w:t>Photographs and diagrams</w:t>
            </w:r>
            <w:r w:rsidRPr="004E0866">
              <w:rPr>
                <w:rFonts w:eastAsia="HelveticaNeueLTPro-Cn" w:cs="HelveticaNeueLTPro-Cn"/>
                <w:lang w:val="en-US"/>
              </w:rPr>
              <w:t xml:space="preserve"> that clarify the text and require some interpretation</w:t>
            </w:r>
          </w:p>
          <w:p w:rsidR="001C44ED" w:rsidRPr="004E0866" w:rsidRDefault="001C44ED" w:rsidP="001C44ED">
            <w:pPr>
              <w:pStyle w:val="TSMtextbullets"/>
              <w:spacing w:line="240" w:lineRule="auto"/>
              <w:ind w:left="318" w:hanging="284"/>
              <w:rPr>
                <w:lang w:val="en-US"/>
              </w:rPr>
            </w:pPr>
            <w:r w:rsidRPr="004E0866">
              <w:rPr>
                <w:lang w:val="en-US"/>
              </w:rPr>
              <w:t>Scientific and technological vocabulary that may be unfamiliar</w:t>
            </w:r>
            <w:r>
              <w:rPr>
                <w:lang w:val="en-US"/>
              </w:rPr>
              <w:t xml:space="preserve"> to some students</w:t>
            </w:r>
          </w:p>
          <w:p w:rsidR="001C44ED" w:rsidRPr="007575C2" w:rsidRDefault="001C44ED" w:rsidP="001C44ED">
            <w:pPr>
              <w:pStyle w:val="TSMtextbullets"/>
              <w:spacing w:line="240" w:lineRule="auto"/>
              <w:ind w:left="318" w:hanging="284"/>
            </w:pPr>
            <w:r>
              <w:rPr>
                <w:rFonts w:eastAsia="HelveticaNeueLTPro-Cn" w:cs="HelveticaNeueLTPro-Cn"/>
                <w:lang w:val="en-US"/>
              </w:rPr>
              <w:t>The mathematical concept of time</w:t>
            </w:r>
          </w:p>
          <w:p w:rsidR="007C1E08" w:rsidRPr="00375E5B" w:rsidRDefault="001C44ED" w:rsidP="001C44ED">
            <w:pPr>
              <w:pStyle w:val="TSMtextbullets"/>
              <w:keepNext/>
              <w:spacing w:before="40" w:after="120"/>
            </w:pPr>
            <w:r>
              <w:rPr>
                <w:lang w:val="en-US"/>
              </w:rPr>
              <w:t>C</w:t>
            </w:r>
            <w:r w:rsidRPr="004E0866">
              <w:rPr>
                <w:lang w:val="en-US"/>
              </w:rPr>
              <w:t xml:space="preserve">onversational tone that includes </w:t>
            </w:r>
            <w:r>
              <w:rPr>
                <w:lang w:val="en-US"/>
              </w:rPr>
              <w:t>direct address to the reader.</w:t>
            </w:r>
          </w:p>
        </w:tc>
        <w:tc>
          <w:tcPr>
            <w:tcW w:w="425" w:type="dxa"/>
            <w:shd w:val="clear" w:color="auto" w:fill="auto"/>
          </w:tcPr>
          <w:p w:rsidR="007C1E08" w:rsidRPr="00375E5B" w:rsidRDefault="00FC2D50" w:rsidP="00913999">
            <w:pPr>
              <w:keepNext/>
            </w:pPr>
            <w:r>
              <w:pict>
                <v:roundrect id="Rounded Rectangle 29" o:spid="_x0000_s1140" style="position:absolute;margin-left:15.3pt;margin-top:.95pt;width:246.6pt;height:21.8pt;z-index:14;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h5SU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" filled="f" strokecolor="#293b88"/>
              </w:pict>
            </w:r>
            <w:r>
              <w:rPr>
                <w:noProof/>
              </w:rPr>
              <w:pict>
                <v:line id="_x0000_s1149" style="position:absolute;flip:x y;z-index:5;visibility:visible;mso-wrap-edited:f;mso-position-horizontal-relative:text;mso-position-vertical-relative:text;mso-width-relative:margin;mso-height-relative:margin" from="2.55pt,3.75pt" to="2.55pt,23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93b88" strokeweight="1pt">
                  <v:shadow opacity="24903f" origin=",.5" offset="0,.55556mm"/>
                </v:line>
              </w:pict>
            </w:r>
          </w:p>
        </w:tc>
        <w:tc>
          <w:tcPr>
            <w:tcW w:w="5000" w:type="dxa"/>
            <w:shd w:val="clear" w:color="auto" w:fill="auto"/>
          </w:tcPr>
          <w:p w:rsidR="007C1E08" w:rsidRPr="00375E5B" w:rsidRDefault="000B2EE6" w:rsidP="002447CC">
            <w:pPr>
              <w:pStyle w:val="HEADING2-BLUE"/>
            </w:pPr>
            <w:r w:rsidRPr="000B2EE6">
              <w:t>TEACHER SUPPORT</w:t>
            </w:r>
          </w:p>
          <w:p w:rsidR="000B2EE6" w:rsidRPr="00375E5B" w:rsidRDefault="000B2EE6" w:rsidP="00913999">
            <w:pPr>
              <w:keepNext/>
            </w:pPr>
            <w:r w:rsidRPr="00375E5B">
              <w:t>Want to know more about instructional strategies? Go to</w:t>
            </w:r>
            <w:r w:rsidR="00913999">
              <w:t>:</w:t>
            </w:r>
            <w:r w:rsidRPr="00375E5B">
              <w:t xml:space="preserve"> </w:t>
            </w:r>
          </w:p>
          <w:p w:rsidR="00691FA9" w:rsidRDefault="00FC2D50" w:rsidP="00913999">
            <w:pPr>
              <w:keepNext/>
              <w:spacing w:before="60"/>
            </w:pPr>
            <w:hyperlink r:id="rId11" w:anchor="Years1-4" w:history="1">
              <w:r w:rsidR="00691FA9" w:rsidRPr="0071067A">
                <w:rPr>
                  <w:rStyle w:val="Hyperlink"/>
                </w:rPr>
                <w:t>http://literacyonline.tki.org.nz/Literacy-Online/Teacher-needs/Pedagogy/Reading#Years1-4</w:t>
              </w:r>
            </w:hyperlink>
            <w:r w:rsidR="00691FA9">
              <w:t xml:space="preserve"> </w:t>
            </w:r>
          </w:p>
          <w:p w:rsidR="009F13F9" w:rsidRDefault="00FC2D50" w:rsidP="00913999">
            <w:pPr>
              <w:keepNext/>
              <w:spacing w:before="60"/>
            </w:pPr>
            <w:hyperlink r:id="rId12" w:anchor="Years5-8" w:history="1">
              <w:r w:rsidR="009F13F9" w:rsidRPr="0071067A">
                <w:rPr>
                  <w:rStyle w:val="Hyperlink"/>
                </w:rPr>
                <w:t>http://literacyonline.tki.org.nz/Literacy-Online/Teacher-needs/Pedagogy/Reading#Years5-8</w:t>
              </w:r>
            </w:hyperlink>
          </w:p>
          <w:p w:rsidR="000B2EE6" w:rsidRPr="00375E5B" w:rsidRDefault="00FC2D50" w:rsidP="00913999">
            <w:pPr>
              <w:keepNext/>
              <w:spacing w:before="60"/>
              <w:rPr>
                <w:rFonts w:eastAsia="Times New Roman"/>
              </w:rPr>
            </w:pPr>
            <w:hyperlink r:id="rId13" w:history="1">
              <w:r w:rsidR="000B2EE6" w:rsidRPr="00375E5B">
                <w:rPr>
                  <w:rStyle w:val="Hyperlink"/>
                  <w:rFonts w:eastAsia="Times New Roman"/>
                  <w:bCs/>
                </w:rPr>
                <w:t>http://literacyonline.tki.org.nz/Literacy-Online/Student-needs/National-Standards-Reading-and-Writing</w:t>
              </w:r>
            </w:hyperlink>
            <w:r w:rsidR="000B2EE6" w:rsidRPr="00375E5B">
              <w:rPr>
                <w:rFonts w:eastAsia="Times New Roman"/>
                <w:bCs/>
              </w:rPr>
              <w:t xml:space="preserve"> </w:t>
            </w:r>
          </w:p>
          <w:p w:rsidR="000B2EE6" w:rsidRPr="00375E5B" w:rsidRDefault="00FC2D50" w:rsidP="00913999">
            <w:pPr>
              <w:keepNext/>
              <w:spacing w:before="60"/>
              <w:rPr>
                <w:rFonts w:eastAsia="Times New Roman"/>
                <w:bCs/>
              </w:rPr>
            </w:pPr>
            <w:hyperlink r:id="rId14" w:history="1">
              <w:r w:rsidR="000B2EE6" w:rsidRPr="00375E5B">
                <w:rPr>
                  <w:rStyle w:val="Hyperlink"/>
                  <w:rFonts w:eastAsia="Times New Roman"/>
                  <w:bCs/>
                </w:rPr>
                <w:t>http://www.literacyprogressions.tki.org.nz/</w:t>
              </w:r>
            </w:hyperlink>
            <w:r w:rsidR="000B2EE6" w:rsidRPr="00375E5B">
              <w:rPr>
                <w:rFonts w:eastAsia="Times New Roman"/>
                <w:bCs/>
              </w:rPr>
              <w:t xml:space="preserve"> </w:t>
            </w:r>
          </w:p>
          <w:p w:rsidR="0005700A" w:rsidRDefault="00913999" w:rsidP="00913999">
            <w:pPr>
              <w:keepNext/>
            </w:pPr>
            <w:r>
              <w:rPr>
                <w:bCs/>
              </w:rPr>
              <w:t>“</w:t>
            </w:r>
            <w:r w:rsidR="000B2EE6" w:rsidRPr="00375E5B">
              <w:rPr>
                <w:bCs/>
              </w:rPr>
              <w:t>Working with Comprehension Strategies</w:t>
            </w:r>
            <w:r>
              <w:rPr>
                <w:bCs/>
              </w:rPr>
              <w:t>”</w:t>
            </w:r>
            <w:r w:rsidR="000B2EE6" w:rsidRPr="00375E5B">
              <w:rPr>
                <w:bCs/>
              </w:rPr>
              <w:t xml:space="preserve"> </w:t>
            </w:r>
            <w:r>
              <w:rPr>
                <w:bCs/>
              </w:rPr>
              <w:t>(</w:t>
            </w:r>
            <w:r w:rsidR="000B2EE6" w:rsidRPr="00375E5B">
              <w:rPr>
                <w:bCs/>
              </w:rPr>
              <w:t>Chapter 5</w:t>
            </w:r>
            <w:r>
              <w:rPr>
                <w:bCs/>
              </w:rPr>
              <w:t>)</w:t>
            </w:r>
            <w:r w:rsidR="000B2EE6" w:rsidRPr="00375E5B">
              <w:rPr>
                <w:bCs/>
              </w:rPr>
              <w:t xml:space="preserve"> from </w:t>
            </w:r>
            <w:r w:rsidR="000B2EE6" w:rsidRPr="00375E5B">
              <w:rPr>
                <w:bCs/>
                <w:i/>
                <w:iCs/>
              </w:rPr>
              <w:t>Teaching Reading Comprehension</w:t>
            </w:r>
            <w:r w:rsidR="000B2EE6" w:rsidRPr="00375E5B">
              <w:rPr>
                <w:bCs/>
              </w:rPr>
              <w:t xml:space="preserve"> (Davis, 2007)</w:t>
            </w:r>
            <w:r w:rsidR="000B2EE6" w:rsidRPr="00375E5B">
              <w:t xml:space="preserve"> gives </w:t>
            </w:r>
            <w:r w:rsidR="000B2EE6" w:rsidRPr="0005700A">
              <w:t xml:space="preserve">comprehensive guidance for explicit strategy instruction in years 4–8. </w:t>
            </w:r>
          </w:p>
          <w:p w:rsidR="007C1E08" w:rsidRPr="00375E5B" w:rsidRDefault="000B2EE6" w:rsidP="00913999">
            <w:pPr>
              <w:keepNext/>
            </w:pPr>
            <w:r w:rsidRPr="00913999">
              <w:rPr>
                <w:i/>
              </w:rPr>
              <w:t>Teaching Reading Comprehension Strategies: A Practical Classroom Guide</w:t>
            </w:r>
            <w:r w:rsidRPr="00375E5B">
              <w:t xml:space="preserve"> (Cameron, 2009) provides information, resources</w:t>
            </w:r>
            <w:r w:rsidR="00913999">
              <w:t>,</w:t>
            </w:r>
            <w:r w:rsidRPr="00375E5B">
              <w:t xml:space="preserve"> and tools for comprehension strategy instruction.</w:t>
            </w:r>
          </w:p>
        </w:tc>
      </w:tr>
    </w:tbl>
    <w:p w:rsidR="001E3F0F" w:rsidRDefault="001E3F0F" w:rsidP="00C3498F">
      <w:pPr>
        <w:pStyle w:val="HEADING2-BLUE"/>
        <w:sectPr w:rsidR="001E3F0F" w:rsidSect="00282A75">
          <w:type w:val="continuous"/>
          <w:pgSz w:w="11900" w:h="16840"/>
          <w:pgMar w:top="851" w:right="851" w:bottom="851" w:left="851" w:header="709" w:footer="227" w:gutter="0"/>
          <w:cols w:space="708"/>
          <w:formProt w:val="0"/>
        </w:sectPr>
      </w:pPr>
    </w:p>
    <w:tbl>
      <w:tblPr>
        <w:tblW w:w="10414" w:type="dxa"/>
        <w:tblLook w:val="00A0" w:firstRow="1" w:lastRow="0" w:firstColumn="1" w:lastColumn="0" w:noHBand="0" w:noVBand="0"/>
      </w:tblPr>
      <w:tblGrid>
        <w:gridCol w:w="4928"/>
        <w:gridCol w:w="425"/>
        <w:gridCol w:w="5061"/>
      </w:tblGrid>
      <w:tr w:rsidR="006B7513" w:rsidRPr="00375E5B" w:rsidTr="00BC7B99">
        <w:tc>
          <w:tcPr>
            <w:tcW w:w="10414" w:type="dxa"/>
            <w:gridSpan w:val="3"/>
            <w:shd w:val="clear" w:color="auto" w:fill="auto"/>
          </w:tcPr>
          <w:p w:rsidR="006B7513" w:rsidRPr="00375E5B" w:rsidRDefault="00FC2D50" w:rsidP="00C3498F">
            <w:pPr>
              <w:pStyle w:val="HEADING2-BLUE"/>
            </w:pPr>
            <w:r>
              <w:lastRenderedPageBreak/>
              <w:pict>
                <v:roundrect id="Rounded Rectangle 9" o:spid="_x0000_s1169" style="position:absolute;margin-left:-5.3pt;margin-top:.45pt;width:515.9pt;height:21.8pt;z-index:-3;visibility:visible;mso-wrap-edited:f;mso-position-horizontal-relative:text;mso-position-vertical-relative:text;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" filled="f" strokecolor="#293b88"/>
              </w:pict>
            </w:r>
            <w:r w:rsidR="000B2EE6" w:rsidRPr="000B2EE6">
              <w:t>INSTRUCTIONAL STRATEGIES</w:t>
            </w:r>
          </w:p>
        </w:tc>
      </w:tr>
      <w:tr w:rsidR="00EC0D03" w:rsidRPr="00375E5B" w:rsidTr="009710BA">
        <w:tc>
          <w:tcPr>
            <w:tcW w:w="4928" w:type="dxa"/>
            <w:shd w:val="clear" w:color="auto" w:fill="auto"/>
          </w:tcPr>
          <w:p w:rsidR="00EC0D03" w:rsidRPr="00375E5B" w:rsidRDefault="00EC0D03" w:rsidP="0007149F">
            <w:pPr>
              <w:pStyle w:val="Heading3"/>
              <w:keepNext w:val="0"/>
              <w:spacing w:before="200" w:after="0"/>
            </w:pPr>
            <w:r w:rsidRPr="00375E5B">
              <w:t>FINDING THE MAIN IDEAS</w:t>
            </w:r>
          </w:p>
          <w:p w:rsidR="00F75E17" w:rsidRDefault="00EC0D03" w:rsidP="00F75E17">
            <w:pPr>
              <w:pStyle w:val="TSMTxt"/>
            </w:pPr>
            <w:r w:rsidRPr="002447CC">
              <w:rPr>
                <w:b/>
                <w:caps/>
                <w:color w:val="FFFFFF"/>
                <w:shd w:val="clear" w:color="auto" w:fill="293B88"/>
              </w:rPr>
              <w:t>Ask questions</w:t>
            </w:r>
            <w:r w:rsidRPr="00375E5B">
              <w:t xml:space="preserve"> to orient </w:t>
            </w:r>
            <w:r w:rsidR="00F75E17">
              <w:t>the students to the text.</w:t>
            </w:r>
          </w:p>
          <w:p w:rsidR="00F75E17" w:rsidRPr="00F75E17" w:rsidRDefault="00F75E17" w:rsidP="00006578">
            <w:pPr>
              <w:pStyle w:val="TSMtextbullets"/>
              <w:spacing w:after="0"/>
              <w:rPr>
                <w:i/>
              </w:rPr>
            </w:pPr>
            <w:r w:rsidRPr="00F75E17">
              <w:rPr>
                <w:i/>
              </w:rPr>
              <w:t>What do you know about monarch butterflies? What do you know about their life cycle? Can you draw a quick sketch?</w:t>
            </w:r>
          </w:p>
          <w:p w:rsidR="00F75E17" w:rsidRPr="00F75E17" w:rsidRDefault="00F75E17" w:rsidP="00006578">
            <w:pPr>
              <w:pStyle w:val="TSMtextbullets"/>
              <w:spacing w:after="0"/>
              <w:rPr>
                <w:b/>
                <w:i/>
              </w:rPr>
            </w:pPr>
            <w:r w:rsidRPr="00F75E17">
              <w:rPr>
                <w:i/>
              </w:rPr>
              <w:t xml:space="preserve">How do you think you could help the biologists and ecologists? </w:t>
            </w:r>
          </w:p>
          <w:p w:rsidR="00F75E17" w:rsidRPr="00F75E17" w:rsidRDefault="00F75E17" w:rsidP="00006578">
            <w:pPr>
              <w:pStyle w:val="TSMtextbullets"/>
              <w:spacing w:after="0"/>
              <w:rPr>
                <w:rFonts w:cs="Calibri Light"/>
                <w:i/>
              </w:rPr>
            </w:pPr>
            <w:r w:rsidRPr="00F75E17">
              <w:rPr>
                <w:i/>
              </w:rPr>
              <w:t xml:space="preserve">Why might scientists </w:t>
            </w:r>
            <w:r w:rsidRPr="00F75E17">
              <w:rPr>
                <w:rFonts w:cs="Calibri Light"/>
                <w:i/>
              </w:rPr>
              <w:t>want to find out where monarch butterflies fly to and from – and where they go in winter?</w:t>
            </w:r>
          </w:p>
          <w:p w:rsidR="00F75E17" w:rsidRPr="00F75E17" w:rsidRDefault="00F75E17" w:rsidP="00006578">
            <w:pPr>
              <w:pStyle w:val="TSMtextbullets"/>
              <w:spacing w:after="120"/>
              <w:rPr>
                <w:rFonts w:cs="Calibri Light"/>
              </w:rPr>
            </w:pPr>
            <w:r w:rsidRPr="00F75E17">
              <w:rPr>
                <w:rFonts w:cs="Calibri Light"/>
                <w:i/>
              </w:rPr>
              <w:t>How might they find this out?</w:t>
            </w:r>
          </w:p>
          <w:p w:rsidR="00F75E17" w:rsidRDefault="00F75E17" w:rsidP="00F75E17">
            <w:pPr>
              <w:pStyle w:val="TSMTxt"/>
            </w:pPr>
            <w:r w:rsidRPr="00F75E17">
              <w:rPr>
                <w:b/>
                <w:caps/>
                <w:color w:val="FFFFFF"/>
                <w:shd w:val="clear" w:color="auto" w:fill="293B88"/>
              </w:rPr>
              <w:t>RECORD</w:t>
            </w:r>
            <w:r>
              <w:t xml:space="preserve"> the students’ predictions and </w:t>
            </w:r>
            <w:r w:rsidR="00165BF0" w:rsidRPr="00165BF0">
              <w:rPr>
                <w:b/>
                <w:caps/>
                <w:color w:val="FFFFFF"/>
                <w:shd w:val="clear" w:color="auto" w:fill="293B88"/>
              </w:rPr>
              <w:t>PROMPT</w:t>
            </w:r>
            <w:r>
              <w:t xml:space="preserve"> them to read on to find out whether they were correct.</w:t>
            </w:r>
          </w:p>
          <w:p w:rsidR="00F75E17" w:rsidRDefault="00106C83" w:rsidP="00F75E17">
            <w:pPr>
              <w:pStyle w:val="TSMTxt"/>
            </w:pPr>
            <w:r w:rsidRPr="00106C83">
              <w:rPr>
                <w:b/>
                <w:caps/>
                <w:color w:val="FFFFFF"/>
                <w:shd w:val="clear" w:color="auto" w:fill="293B88"/>
              </w:rPr>
              <w:t>ASK</w:t>
            </w:r>
            <w:r w:rsidR="00F75E17">
              <w:t xml:space="preserve"> the students to work out how far the tagged monarch butterfly had flown each day.</w:t>
            </w:r>
          </w:p>
          <w:p w:rsidR="00F75E17" w:rsidRPr="00106C83" w:rsidRDefault="00F75E17" w:rsidP="00106C83">
            <w:pPr>
              <w:pStyle w:val="TSMtextbullets"/>
              <w:rPr>
                <w:i/>
              </w:rPr>
            </w:pPr>
            <w:r w:rsidRPr="00106C83">
              <w:rPr>
                <w:i/>
              </w:rPr>
              <w:t>What does this tell you about the monarch butterfly?</w:t>
            </w:r>
          </w:p>
          <w:p w:rsidR="00F75E17" w:rsidRDefault="00F75E17" w:rsidP="00F75E17">
            <w:pPr>
              <w:pStyle w:val="TSMTxt"/>
            </w:pPr>
            <w:r>
              <w:t xml:space="preserve">When they have finished reading, have the students </w:t>
            </w:r>
            <w:r w:rsidR="00380F7C" w:rsidRPr="00380F7C">
              <w:rPr>
                <w:b/>
                <w:caps/>
                <w:color w:val="FFFFFF"/>
                <w:shd w:val="clear" w:color="auto" w:fill="293B88"/>
              </w:rPr>
              <w:t>COMPARE</w:t>
            </w:r>
            <w:r>
              <w:t xml:space="preserve"> their predictions to what they discovered.</w:t>
            </w:r>
          </w:p>
          <w:p w:rsidR="00F75E17" w:rsidRDefault="00380F7C" w:rsidP="00F75E17">
            <w:pPr>
              <w:pStyle w:val="TSMTxt"/>
            </w:pPr>
            <w:r w:rsidRPr="00380F7C">
              <w:rPr>
                <w:b/>
                <w:caps/>
                <w:color w:val="FFFFFF"/>
                <w:shd w:val="clear" w:color="auto" w:fill="293B88"/>
              </w:rPr>
              <w:t>ASK QUESTIONS</w:t>
            </w:r>
            <w:r w:rsidR="00F75E17">
              <w:t xml:space="preserve"> to help the students to consider the author’s purpose, whether it was achieved, and how.</w:t>
            </w:r>
          </w:p>
          <w:p w:rsidR="00F75E17" w:rsidRPr="00380F7C" w:rsidRDefault="00F75E17" w:rsidP="00380F7C">
            <w:pPr>
              <w:pStyle w:val="TSMtextbullets"/>
              <w:rPr>
                <w:i/>
              </w:rPr>
            </w:pPr>
            <w:r w:rsidRPr="00380F7C">
              <w:rPr>
                <w:i/>
              </w:rPr>
              <w:t>What does the author want the reader to do?</w:t>
            </w:r>
          </w:p>
          <w:p w:rsidR="00F75E17" w:rsidRPr="00380F7C" w:rsidRDefault="00F75E17" w:rsidP="00380F7C">
            <w:pPr>
              <w:pStyle w:val="TSMtextbullets"/>
              <w:rPr>
                <w:i/>
              </w:rPr>
            </w:pPr>
            <w:r w:rsidRPr="00380F7C">
              <w:rPr>
                <w:i/>
              </w:rPr>
              <w:t>How does the author try to do this?</w:t>
            </w:r>
          </w:p>
          <w:p w:rsidR="00F75E17" w:rsidRPr="00380F7C" w:rsidRDefault="00F75E17" w:rsidP="00380F7C">
            <w:pPr>
              <w:pStyle w:val="TSMtextbullets"/>
              <w:rPr>
                <w:i/>
              </w:rPr>
            </w:pPr>
            <w:r w:rsidRPr="00380F7C">
              <w:rPr>
                <w:i/>
              </w:rPr>
              <w:t>Why are these strategies successful?</w:t>
            </w:r>
          </w:p>
          <w:p w:rsidR="00F75E17" w:rsidRPr="00380F7C" w:rsidRDefault="00F75E17" w:rsidP="00380F7C">
            <w:pPr>
              <w:pStyle w:val="TSMtextbullets"/>
              <w:rPr>
                <w:i/>
              </w:rPr>
            </w:pPr>
            <w:r w:rsidRPr="00380F7C">
              <w:rPr>
                <w:i/>
              </w:rPr>
              <w:t>Has he achieved his purpose?</w:t>
            </w:r>
          </w:p>
          <w:p w:rsidR="00EC0D03" w:rsidRPr="00F75E17" w:rsidRDefault="00F75E17" w:rsidP="00380F7C">
            <w:pPr>
              <w:pStyle w:val="TSMtextbullets"/>
            </w:pPr>
            <w:r w:rsidRPr="00380F7C">
              <w:rPr>
                <w:i/>
              </w:rPr>
              <w:t>What other strategies could the author use?</w:t>
            </w:r>
          </w:p>
        </w:tc>
        <w:tc>
          <w:tcPr>
            <w:tcW w:w="425" w:type="dxa"/>
            <w:shd w:val="clear" w:color="auto" w:fill="auto"/>
          </w:tcPr>
          <w:p w:rsidR="00EC0D03" w:rsidRPr="00375E5B" w:rsidRDefault="00FC2D50" w:rsidP="00AC20AC">
            <w:r>
              <w:rPr>
                <w:noProof/>
              </w:rPr>
              <w:pict>
                <v:line id="_x0000_s1178" style="position:absolute;flip:x y;z-index:12;visibility:visible;mso-wrap-edited:f;mso-position-horizontal-relative:text;mso-position-vertical-relative:text;mso-width-relative:margin;mso-height-relative:margin" from="3.15pt,11.65pt" to="6.75pt,69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93b88" strokeweight="1pt">
                  <v:shadow opacity="24903f" origin=",.5" offset="0,.55556mm"/>
                </v:line>
              </w:pict>
            </w:r>
          </w:p>
        </w:tc>
        <w:tc>
          <w:tcPr>
            <w:tcW w:w="5061" w:type="dxa"/>
            <w:shd w:val="clear" w:color="auto" w:fill="auto"/>
          </w:tcPr>
          <w:p w:rsidR="00951EAE" w:rsidRPr="00E32B6C" w:rsidRDefault="00165E2A" w:rsidP="00B17D01">
            <w:pPr>
              <w:pStyle w:val="Heading3"/>
              <w:spacing w:before="200"/>
            </w:pPr>
            <w:r w:rsidRPr="00E32B6C">
              <w:t>USING DIAGRAMS TO CLARIFY</w:t>
            </w:r>
            <w:r>
              <w:t xml:space="preserve"> THE</w:t>
            </w:r>
            <w:r w:rsidRPr="00E32B6C">
              <w:t xml:space="preserve"> TEXT </w:t>
            </w:r>
          </w:p>
          <w:p w:rsidR="00951EAE" w:rsidRPr="008C185C" w:rsidRDefault="00951EAE" w:rsidP="00165E2A">
            <w:pPr>
              <w:pStyle w:val="TSMTxt"/>
            </w:pPr>
            <w:r w:rsidRPr="00165E2A">
              <w:rPr>
                <w:b/>
                <w:caps/>
                <w:color w:val="FFFFFF"/>
                <w:shd w:val="clear" w:color="auto" w:fill="293B88"/>
              </w:rPr>
              <w:t>Explain</w:t>
            </w:r>
            <w:r>
              <w:t xml:space="preserve"> how the diagram on page </w:t>
            </w:r>
            <w:r w:rsidRPr="009710BA">
              <w:t>29</w:t>
            </w:r>
            <w:r>
              <w:t xml:space="preserve"> shows the life cycle of the monarch butterfly. Ask the students to compare the diagram with the sketches they drew earlier.</w:t>
            </w:r>
          </w:p>
          <w:p w:rsidR="00951EAE" w:rsidRPr="00165E2A" w:rsidRDefault="00951EAE" w:rsidP="00165E2A">
            <w:pPr>
              <w:pStyle w:val="TSMtextbullets"/>
              <w:rPr>
                <w:i/>
              </w:rPr>
            </w:pPr>
            <w:r w:rsidRPr="00165E2A">
              <w:rPr>
                <w:i/>
              </w:rPr>
              <w:t>What, if anything, have you learned that is new?</w:t>
            </w:r>
          </w:p>
          <w:p w:rsidR="00951EAE" w:rsidRPr="001655B1" w:rsidRDefault="00951EAE" w:rsidP="00165E2A">
            <w:pPr>
              <w:pStyle w:val="TSMTxt"/>
            </w:pPr>
            <w:r>
              <w:t xml:space="preserve">Use the diagram to address the common misconception that students may have – that the caterpillar and butterfly are not the same individual. Even though they look different, they are still the same insect. Explain that larval forms </w:t>
            </w:r>
            <w:r w:rsidRPr="009116F9">
              <w:t>are</w:t>
            </w:r>
            <w:r>
              <w:t xml:space="preserve"> in fact insects, even though they don’t have six legs and three body parts. It is just that they are in a juvenile form.</w:t>
            </w:r>
          </w:p>
          <w:p w:rsidR="00951EAE" w:rsidRDefault="00951EAE" w:rsidP="00165E2A">
            <w:pPr>
              <w:pStyle w:val="TSMTxt"/>
            </w:pPr>
            <w:r>
              <w:t xml:space="preserve">Look closely at the photographs of the butterflies. </w:t>
            </w:r>
            <w:r w:rsidR="00165E2A" w:rsidRPr="002447CC">
              <w:rPr>
                <w:b/>
                <w:color w:val="FFFFFF"/>
                <w:shd w:val="clear" w:color="auto" w:fill="293B88"/>
              </w:rPr>
              <w:t>MODEL</w:t>
            </w:r>
            <w:r w:rsidR="00165E2A">
              <w:t xml:space="preserve"> </w:t>
            </w:r>
            <w:r>
              <w:t>by thinking aloud how</w:t>
            </w:r>
            <w:r w:rsidRPr="007462A1">
              <w:t xml:space="preserve"> the photograph provides visual support for the text.</w:t>
            </w:r>
          </w:p>
          <w:p w:rsidR="00AD7C12" w:rsidRPr="00AD7C12" w:rsidRDefault="00AD7C12" w:rsidP="00165E2A">
            <w:pPr>
              <w:pStyle w:val="TSMtextbullets"/>
              <w:rPr>
                <w:i/>
              </w:rPr>
            </w:pPr>
            <w:r w:rsidRPr="00AD7C12">
              <w:rPr>
                <w:i/>
              </w:rPr>
              <w:t xml:space="preserve">I’ve been wondering how the tags are placed without damaging the butterfly’s wings or affecting its flight. Looking at the photograph on page </w:t>
            </w:r>
            <w:r w:rsidRPr="009710BA">
              <w:rPr>
                <w:i/>
              </w:rPr>
              <w:t>31</w:t>
            </w:r>
            <w:r w:rsidRPr="00AD7C12">
              <w:rPr>
                <w:i/>
              </w:rPr>
              <w:t>, I can now see that the tags don’t interfere with the wings in the way I thought they might.</w:t>
            </w:r>
          </w:p>
          <w:p w:rsidR="00951EAE" w:rsidRPr="0043728D" w:rsidRDefault="007462A1" w:rsidP="007462A1">
            <w:pPr>
              <w:pStyle w:val="TSMTxt"/>
              <w:rPr>
                <w:b/>
              </w:rPr>
            </w:pPr>
            <w:r w:rsidRPr="007462A1">
              <w:rPr>
                <w:b/>
                <w:color w:val="FFFFFF"/>
                <w:shd w:val="clear" w:color="auto" w:fill="293B88"/>
              </w:rPr>
              <w:t>DISCUSS</w:t>
            </w:r>
            <w:r w:rsidR="00951EAE" w:rsidRPr="0043728D">
              <w:t xml:space="preserve"> the form on page </w:t>
            </w:r>
            <w:r w:rsidR="00951EAE" w:rsidRPr="009710BA">
              <w:t>32</w:t>
            </w:r>
            <w:r w:rsidR="00951EAE">
              <w:t xml:space="preserve"> </w:t>
            </w:r>
            <w:r w:rsidR="00951EAE" w:rsidRPr="0043728D">
              <w:t xml:space="preserve">and </w:t>
            </w:r>
            <w:r w:rsidRPr="007462A1">
              <w:rPr>
                <w:b/>
                <w:color w:val="FFFFFF"/>
                <w:shd w:val="clear" w:color="auto" w:fill="293B88"/>
              </w:rPr>
              <w:t>ASK QUESTIONS</w:t>
            </w:r>
            <w:r w:rsidR="00951EAE" w:rsidRPr="0043728D">
              <w:t xml:space="preserve"> that draw out the importance of having a standard way of collecting data</w:t>
            </w:r>
            <w:r w:rsidR="00951EAE">
              <w:t>.</w:t>
            </w:r>
          </w:p>
          <w:p w:rsidR="00951EAE" w:rsidRPr="007462A1" w:rsidRDefault="00951EAE" w:rsidP="007462A1">
            <w:pPr>
              <w:pStyle w:val="TSMtextbullets"/>
              <w:rPr>
                <w:i/>
              </w:rPr>
            </w:pPr>
            <w:r w:rsidRPr="007462A1">
              <w:rPr>
                <w:i/>
              </w:rPr>
              <w:t>Why do you suppose the scientists want everybody to fill out the same form instead of just writing to them?</w:t>
            </w:r>
          </w:p>
          <w:p w:rsidR="00951EAE" w:rsidRPr="00052BE0" w:rsidRDefault="00951EAE" w:rsidP="007462A1">
            <w:pPr>
              <w:pStyle w:val="TSMtextbullets"/>
            </w:pPr>
            <w:r w:rsidRPr="007462A1">
              <w:rPr>
                <w:i/>
              </w:rPr>
              <w:t>Why do you think they need each of these pieces of information?</w:t>
            </w:r>
          </w:p>
          <w:p w:rsidR="00EC0D03" w:rsidRPr="00375E5B" w:rsidRDefault="00EC0D03" w:rsidP="0005700A">
            <w:pPr>
              <w:pStyle w:val="Heading3"/>
              <w:spacing w:before="200" w:after="0"/>
            </w:pPr>
            <w:r w:rsidRPr="00375E5B">
              <w:t>DEALING WITH UNFAMILIAR VOCABULARY</w:t>
            </w:r>
          </w:p>
          <w:p w:rsidR="0007149F" w:rsidRPr="005F64E5" w:rsidRDefault="00467A11" w:rsidP="0007149F">
            <w:pPr>
              <w:spacing w:before="60" w:after="60"/>
            </w:pPr>
            <w:r w:rsidRPr="002447CC">
              <w:rPr>
                <w:b/>
                <w:color w:val="FFFFFF"/>
                <w:shd w:val="clear" w:color="auto" w:fill="293B88"/>
              </w:rPr>
              <w:t>PROMPT</w:t>
            </w:r>
            <w:r w:rsidR="00EC0D03" w:rsidRPr="00375E5B">
              <w:rPr>
                <w:rFonts w:cs="HelveticaNeueLTPro-BdCn"/>
                <w:color w:val="FFFFFF"/>
              </w:rPr>
              <w:t xml:space="preserve"> </w:t>
            </w:r>
            <w:r w:rsidR="0007149F">
              <w:t>the students to use</w:t>
            </w:r>
            <w:r w:rsidR="0007149F" w:rsidRPr="005F64E5">
              <w:t xml:space="preserve"> the glossary to find the meaning of words in the text.</w:t>
            </w:r>
          </w:p>
          <w:p w:rsidR="0007149F" w:rsidRDefault="000E75F6" w:rsidP="0007149F">
            <w:pPr>
              <w:spacing w:before="60" w:after="60"/>
            </w:pPr>
            <w:r w:rsidRPr="000E75F6">
              <w:rPr>
                <w:b/>
                <w:color w:val="FFFFFF"/>
                <w:shd w:val="clear" w:color="auto" w:fill="293B88"/>
              </w:rPr>
              <w:t>DISCUSS</w:t>
            </w:r>
            <w:r w:rsidR="0007149F" w:rsidRPr="005F64E5">
              <w:t xml:space="preserve"> the similarities and differences between the words </w:t>
            </w:r>
            <w:r w:rsidR="0007149F">
              <w:t>“</w:t>
            </w:r>
            <w:r w:rsidR="0007149F" w:rsidRPr="005F64E5">
              <w:t>ecologist</w:t>
            </w:r>
            <w:r w:rsidR="0007149F">
              <w:t>”</w:t>
            </w:r>
            <w:r w:rsidR="0007149F" w:rsidRPr="005F64E5">
              <w:t xml:space="preserve"> and </w:t>
            </w:r>
            <w:r w:rsidR="0007149F">
              <w:t>“</w:t>
            </w:r>
            <w:r w:rsidR="0007149F" w:rsidRPr="005F64E5">
              <w:t>biologist</w:t>
            </w:r>
            <w:r w:rsidR="0007149F">
              <w:t>”</w:t>
            </w:r>
            <w:r w:rsidR="0007149F" w:rsidRPr="005F64E5">
              <w:t>.</w:t>
            </w:r>
            <w:r w:rsidR="0007149F">
              <w:t xml:space="preserve"> Together, with the students, look up the meanings of the suffix “-logy” (</w:t>
            </w:r>
            <w:r w:rsidR="0007149F" w:rsidRPr="001B6FF6">
              <w:rPr>
                <w:rStyle w:val="TSMTxtChar"/>
              </w:rPr>
              <w:t>someone who studies a certain field</w:t>
            </w:r>
            <w:r w:rsidR="0007149F">
              <w:rPr>
                <w:rStyle w:val="TSMTxtChar"/>
              </w:rPr>
              <w:t>) and the prefixes “eco-” (the environment, habitat, or surroundings) and “bio-”</w:t>
            </w:r>
            <w:r w:rsidR="005B6EED">
              <w:rPr>
                <w:rStyle w:val="TSMTxtChar"/>
              </w:rPr>
              <w:t xml:space="preserve"> </w:t>
            </w:r>
            <w:r w:rsidR="0007149F">
              <w:rPr>
                <w:rStyle w:val="TSMTxtChar"/>
              </w:rPr>
              <w:t>(life).</w:t>
            </w:r>
          </w:p>
          <w:p w:rsidR="0007149F" w:rsidRPr="00052BE0" w:rsidRDefault="0007149F" w:rsidP="00AD7C12">
            <w:pPr>
              <w:pStyle w:val="TSMtextbullets"/>
              <w:rPr>
                <w:szCs w:val="18"/>
              </w:rPr>
            </w:pPr>
            <w:r w:rsidRPr="00052BE0">
              <w:rPr>
                <w:rStyle w:val="TSMTxtChar"/>
                <w:i/>
              </w:rPr>
              <w:t>Can you think of other words that use those parts? What do you think they mean?</w:t>
            </w:r>
            <w:r w:rsidR="00532490">
              <w:rPr>
                <w:rStyle w:val="TSMTxtChar"/>
                <w:i/>
              </w:rPr>
              <w:t xml:space="preserve"> </w:t>
            </w:r>
          </w:p>
          <w:p w:rsidR="0007149F" w:rsidRDefault="0007149F" w:rsidP="0007149F">
            <w:pPr>
              <w:pStyle w:val="TSMtextbullets"/>
              <w:numPr>
                <w:ilvl w:val="0"/>
                <w:numId w:val="0"/>
              </w:numPr>
              <w:ind w:left="34"/>
              <w:rPr>
                <w:szCs w:val="18"/>
              </w:rPr>
            </w:pPr>
            <w:r w:rsidRPr="001F2D59">
              <w:rPr>
                <w:szCs w:val="18"/>
              </w:rPr>
              <w:t xml:space="preserve">Have the students </w:t>
            </w:r>
            <w:r w:rsidR="000E75F6" w:rsidRPr="000E75F6">
              <w:rPr>
                <w:rFonts w:eastAsia="MS Mincho"/>
                <w:b/>
                <w:color w:val="FFFFFF"/>
                <w:szCs w:val="18"/>
                <w:shd w:val="clear" w:color="auto" w:fill="293B88"/>
              </w:rPr>
              <w:t>IDENTIFY</w:t>
            </w:r>
            <w:r w:rsidRPr="001F2D59">
              <w:rPr>
                <w:szCs w:val="18"/>
              </w:rPr>
              <w:t xml:space="preserve"> and </w:t>
            </w:r>
            <w:r w:rsidR="000E75F6" w:rsidRPr="000E75F6">
              <w:rPr>
                <w:rFonts w:eastAsia="MS Mincho"/>
                <w:b/>
                <w:color w:val="FFFFFF"/>
                <w:szCs w:val="18"/>
                <w:shd w:val="clear" w:color="auto" w:fill="293B88"/>
              </w:rPr>
              <w:t>DISCUSS</w:t>
            </w:r>
            <w:r w:rsidRPr="001F2D59">
              <w:rPr>
                <w:szCs w:val="18"/>
              </w:rPr>
              <w:t xml:space="preserve"> the different terms for a monarch butterfly.</w:t>
            </w:r>
          </w:p>
          <w:p w:rsidR="0007149F" w:rsidRDefault="00174EAD" w:rsidP="0007149F">
            <w:pPr>
              <w:pStyle w:val="TSMtextbullets"/>
              <w:numPr>
                <w:ilvl w:val="0"/>
                <w:numId w:val="0"/>
              </w:numPr>
              <w:ind w:left="34"/>
              <w:rPr>
                <w:szCs w:val="18"/>
              </w:rPr>
            </w:pPr>
            <w:r w:rsidRPr="00174EAD">
              <w:rPr>
                <w:rFonts w:eastAsia="MS Mincho"/>
                <w:b/>
                <w:color w:val="FFFFFF"/>
                <w:szCs w:val="18"/>
                <w:shd w:val="clear" w:color="auto" w:fill="293B88"/>
              </w:rPr>
              <w:t>EXPLORE</w:t>
            </w:r>
            <w:r w:rsidR="0007149F" w:rsidRPr="005F64E5">
              <w:rPr>
                <w:szCs w:val="18"/>
              </w:rPr>
              <w:t xml:space="preserve"> the</w:t>
            </w:r>
            <w:r w:rsidR="0007149F">
              <w:rPr>
                <w:szCs w:val="18"/>
              </w:rPr>
              <w:t xml:space="preserve"> ideas that not all M</w:t>
            </w:r>
            <w:r w:rsidR="0007149F" w:rsidRPr="0007149F">
              <w:rPr>
                <w:rFonts w:cs="Calibri"/>
                <w:szCs w:val="18"/>
              </w:rPr>
              <w:t>ā</w:t>
            </w:r>
            <w:r w:rsidR="0007149F">
              <w:rPr>
                <w:szCs w:val="18"/>
              </w:rPr>
              <w:t>ori use the term “kahuku” for monarch butterflies and that there are many caterpillar terms in M</w:t>
            </w:r>
            <w:r w:rsidR="0007149F" w:rsidRPr="0007149F">
              <w:rPr>
                <w:rFonts w:cs="Calibri"/>
                <w:szCs w:val="18"/>
              </w:rPr>
              <w:t>ā</w:t>
            </w:r>
            <w:r w:rsidR="0007149F">
              <w:rPr>
                <w:szCs w:val="18"/>
              </w:rPr>
              <w:t xml:space="preserve">ori. </w:t>
            </w:r>
          </w:p>
          <w:p w:rsidR="0007149F" w:rsidRDefault="00174EAD" w:rsidP="0007149F">
            <w:pPr>
              <w:pStyle w:val="TSMtextbullets"/>
              <w:numPr>
                <w:ilvl w:val="0"/>
                <w:numId w:val="0"/>
              </w:numPr>
              <w:ind w:left="34"/>
              <w:rPr>
                <w:szCs w:val="18"/>
              </w:rPr>
            </w:pPr>
            <w:r w:rsidRPr="00174EAD">
              <w:rPr>
                <w:rFonts w:eastAsia="MS Mincho"/>
                <w:b/>
                <w:color w:val="FFFFFF"/>
                <w:szCs w:val="18"/>
                <w:shd w:val="clear" w:color="auto" w:fill="293B88"/>
              </w:rPr>
              <w:t>EXPLORE</w:t>
            </w:r>
            <w:r w:rsidRPr="005F64E5">
              <w:rPr>
                <w:szCs w:val="18"/>
              </w:rPr>
              <w:t xml:space="preserve"> </w:t>
            </w:r>
            <w:r w:rsidR="0007149F" w:rsidRPr="005F64E5">
              <w:rPr>
                <w:szCs w:val="18"/>
              </w:rPr>
              <w:t xml:space="preserve">the meaning of the word “overwintering” using the clues </w:t>
            </w:r>
            <w:r w:rsidR="0007149F">
              <w:rPr>
                <w:szCs w:val="18"/>
              </w:rPr>
              <w:t xml:space="preserve">within and </w:t>
            </w:r>
            <w:r w:rsidR="0007149F" w:rsidRPr="005F64E5">
              <w:rPr>
                <w:szCs w:val="18"/>
              </w:rPr>
              <w:t>around the word.</w:t>
            </w:r>
          </w:p>
          <w:p w:rsidR="0007149F" w:rsidRDefault="00174EAD" w:rsidP="0007149F">
            <w:pPr>
              <w:pStyle w:val="TSMtextbullets"/>
              <w:numPr>
                <w:ilvl w:val="0"/>
                <w:numId w:val="0"/>
              </w:numPr>
              <w:ind w:left="34"/>
              <w:rPr>
                <w:szCs w:val="18"/>
              </w:rPr>
            </w:pPr>
            <w:r w:rsidRPr="002447CC">
              <w:rPr>
                <w:b/>
                <w:color w:val="FFFFFF"/>
                <w:shd w:val="clear" w:color="auto" w:fill="293B88"/>
              </w:rPr>
              <w:t>PROMPT</w:t>
            </w:r>
            <w:r>
              <w:rPr>
                <w:szCs w:val="18"/>
              </w:rPr>
              <w:t xml:space="preserve"> </w:t>
            </w:r>
            <w:r w:rsidR="0007149F">
              <w:rPr>
                <w:szCs w:val="18"/>
              </w:rPr>
              <w:t>the students to notice the way the words “larva” and “pupa” are made plural by the addition of an “e”.</w:t>
            </w:r>
          </w:p>
          <w:p w:rsidR="00EC0D03" w:rsidRPr="00375E5B" w:rsidRDefault="00174EAD" w:rsidP="00AD7C12">
            <w:pPr>
              <w:pStyle w:val="TSMTxt"/>
            </w:pPr>
            <w:r w:rsidRPr="000E75F6">
              <w:rPr>
                <w:rFonts w:eastAsia="MS Mincho"/>
                <w:b/>
                <w:color w:val="FFFFFF"/>
                <w:szCs w:val="18"/>
                <w:shd w:val="clear" w:color="auto" w:fill="293B88"/>
              </w:rPr>
              <w:t>DISCUSS</w:t>
            </w:r>
            <w:r w:rsidR="0007149F">
              <w:t xml:space="preserve"> the concept of a “citizen scientist”, linking this to what the students may have learned in social studies about the concept of citizenship.</w:t>
            </w:r>
          </w:p>
        </w:tc>
      </w:tr>
    </w:tbl>
    <w:p w:rsidR="00747680" w:rsidRPr="00C91741" w:rsidRDefault="00747680" w:rsidP="005B6EED">
      <w:pPr>
        <w:spacing w:before="0" w:line="240" w:lineRule="auto"/>
      </w:pPr>
    </w:p>
    <w:p w:rsidR="009F3BE8" w:rsidRPr="009F3BE8" w:rsidRDefault="009F3BE8" w:rsidP="009F3BE8">
      <w:pPr>
        <w:spacing w:before="0" w:line="240" w:lineRule="auto"/>
        <w:rPr>
          <w:sz w:val="2"/>
        </w:rPr>
      </w:pPr>
    </w:p>
    <w:tbl>
      <w:tblPr>
        <w:tblpPr w:leftFromText="180" w:rightFromText="180" w:vertAnchor="text" w:tblpY="1"/>
        <w:tblOverlap w:val="never"/>
        <w:tblW w:w="10456" w:type="dxa"/>
        <w:tblLook w:val="04A0" w:firstRow="1" w:lastRow="0" w:firstColumn="1" w:lastColumn="0" w:noHBand="0" w:noVBand="1"/>
      </w:tblPr>
      <w:tblGrid>
        <w:gridCol w:w="5207"/>
        <w:gridCol w:w="5249"/>
      </w:tblGrid>
      <w:tr w:rsidR="00B408C6" w:rsidTr="00D47797">
        <w:tc>
          <w:tcPr>
            <w:tcW w:w="10456" w:type="dxa"/>
            <w:gridSpan w:val="2"/>
            <w:shd w:val="clear" w:color="auto" w:fill="auto"/>
          </w:tcPr>
          <w:p w:rsidR="00B408C6" w:rsidRDefault="00FC2D50" w:rsidP="009C3712">
            <w:pPr>
              <w:pStyle w:val="Heading1"/>
              <w:spacing w:line="360" w:lineRule="auto"/>
            </w:pPr>
            <w:r>
              <w:rPr>
                <w:noProof/>
                <w:lang w:eastAsia="en-NZ"/>
              </w:rPr>
              <w:lastRenderedPageBreak/>
              <w:pict>
                <v:roundrect id="Rounded Rectangle 48" o:spid="_x0000_s1383" style="position:absolute;left:0;text-align:left;margin-left:-5.65pt;margin-top:0;width:519.85pt;height:28.5pt;z-index:-2;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ARKi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" fillcolor="#224232" stroked="f">
                  <o:lock v:ext="edit" aspectratio="t"/>
                  <w10:anchorlock/>
                </v:roundrect>
              </w:pict>
            </w:r>
            <w:r w:rsidR="00B408C6">
              <w:t>Teacher support</w:t>
            </w:r>
          </w:p>
        </w:tc>
      </w:tr>
      <w:tr w:rsidR="0011405D" w:rsidTr="00C91741">
        <w:tc>
          <w:tcPr>
            <w:tcW w:w="5207" w:type="dxa"/>
            <w:shd w:val="clear" w:color="auto" w:fill="auto"/>
          </w:tcPr>
          <w:p w:rsidR="006B2872" w:rsidRDefault="00FC2D50" w:rsidP="00D87AA1">
            <w:pPr>
              <w:spacing w:before="200"/>
            </w:pPr>
            <w:r>
              <w:rPr>
                <w:noProof/>
                <w:lang w:eastAsia="en-NZ"/>
              </w:rPr>
              <w:pict>
                <v:line id="Straight Connector 97" o:spid="_x0000_s1356" style="position:absolute;flip:x y;z-index:18;visibility:visible;mso-position-horizontal-relative:text;mso-position-vertical-relative:text;mso-width-relative:margin;mso-height-relative:margin" from="176.4pt,53.8pt" to="282.5pt,10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" strokecolor="#7f7f7f" strokeweight="2pt">
                  <v:shadow on="t" opacity="24903f" origin=",.5" offset="0,.55556mm"/>
                </v:line>
              </w:pict>
            </w:r>
            <w:r>
              <w:rPr>
                <w:noProof/>
                <w:lang w:eastAsia="en-NZ"/>
              </w:rPr>
              <w:pict>
                <v:line id="_x0000_s1418" style="position:absolute;flip:x;z-index:29;visibility:visible;mso-position-horizontal-relative:text;mso-position-vertical-relative:text;mso-width-relative:margin;mso-height-relative:margin" from="77.2pt,232.5pt" to="282.5pt,25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" strokecolor="#7f7f7f" strokeweight="2pt">
                  <v:shadow on="t" opacity="24903f" origin=",.5" offset="0,.55556mm"/>
                </v:line>
              </w:pict>
            </w:r>
            <w:r>
              <w:rPr>
                <w:noProof/>
                <w:lang w:eastAsia="en-NZ"/>
              </w:rPr>
              <w:pict>
                <v:line id="Straight Connector 98" o:spid="_x0000_s1359" style="position:absolute;flip:x y;z-index:19;visibility:visible;mso-position-horizontal-relative:text;mso-position-vertical-relative:text;mso-width-relative:margin;mso-height-relative:margin" from="77.65pt,172.45pt" to="282.95pt,18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" strokecolor="#7f7f7f" strokeweight="2pt">
                  <v:shadow on="t" opacity="24903f" origin=",.5" offset="0,.55556mm"/>
                </v:line>
              </w:pict>
            </w:r>
            <w:r>
              <w:rPr>
                <w:noProof/>
                <w:lang w:eastAsia="en-NZ"/>
              </w:rPr>
              <w:pict>
                <v:line id="Straight Connector 96" o:spid="_x0000_s1362" style="position:absolute;flip:x y;z-index:20;visibility:visible;mso-position-horizontal-relative:text;mso-position-vertical-relative:text;mso-height-relative:margin" from="197.85pt,29.95pt" to="283.15pt,4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" strokecolor="#7f7f7f" strokeweight="2pt">
                  <v:shadow on="t" opacity="24903f" origin=",.5" offset="0,.55556mm"/>
                </v:line>
              </w:pict>
            </w:r>
            <w:r>
              <w:pict>
                <v:shape id="_x0000_i1027" type="#_x0000_t75" style="width:249.4pt;height:326.6pt;mso-position-horizontal:left;mso-position-horizontal-relative:margin;mso-position-vertical:top;mso-position-vertical-relative:margin">
                  <v:imagedata r:id="rId15" o:title="L2-29 resized" croptop="2505f"/>
                </v:shape>
              </w:pict>
            </w:r>
            <w:r w:rsidR="00151F04">
              <w:t xml:space="preserve"> </w:t>
            </w:r>
          </w:p>
        </w:tc>
        <w:tc>
          <w:tcPr>
            <w:tcW w:w="5249" w:type="dxa"/>
            <w:shd w:val="clear" w:color="auto" w:fill="auto"/>
          </w:tcPr>
          <w:p w:rsidR="006B2872" w:rsidRDefault="00FC2D50" w:rsidP="00BC7B99">
            <w:r>
              <w:rPr>
                <w:noProof/>
                <w:lang w:eastAsia="en-NZ"/>
              </w:rPr>
              <w:pict>
                <v:group id="_x0000_s1412" style="position:absolute;margin-left:22.15pt;margin-top:80.9pt;width:228.8pt;height:47.05pt;z-index:28;mso-position-horizontal-relative:text;mso-position-vertical-relative:text" coordorigin="6538,4836" coordsize="4576,941">
                  <v:shapetype id="_x0000_t202" coordsize="21600,21600" o:spt="202" path="m,l,21600r21600,l21600,xe">
                    <v:stroke joinstyle="miter"/>
                    <v:path gradientshapeok="t" o:connecttype="rect"/>
                  </v:shapetype>
                  <v:shape id="Text Box 102" o:spid="_x0000_s1329" type="#_x0000_t202" style="position:absolute;left:6659;top:4913;width:4320;height:7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style="mso-next-textbox:#Text Box 102">
                      <w:txbxContent>
                        <w:p w:rsidR="00DC5980" w:rsidRDefault="00411BB8" w:rsidP="00AC20AC">
                          <w:r>
                            <w:t>Make observations over time to look for patterns and trends.</w:t>
                          </w:r>
                        </w:p>
                      </w:txbxContent>
                    </v:textbox>
                  </v:shape>
                  <v:roundrect id="Rounded Rectangle 92" o:spid="_x0000_s1330" style="position:absolute;left:6538;top:4836;width:4576;height:941;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CASM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" filled="f" strokecolor="#7f7f7f"/>
                </v:group>
              </w:pict>
            </w:r>
            <w:r>
              <w:rPr>
                <w:noProof/>
                <w:lang w:eastAsia="en-NZ"/>
              </w:rPr>
              <w:pict>
                <v:group id="_x0000_s1399" style="position:absolute;margin-left:22.7pt;margin-top:215.85pt;width:228.8pt;height:46.7pt;z-index:23;mso-position-horizontal-relative:text;mso-position-vertical-relative:text" coordorigin="6505,5272" coordsize="4576,934">
                  <v:shape id="Text Box 102" o:spid="_x0000_s1338" type="#_x0000_t202" style="position:absolute;left:6615;top:5295;width:4320;height:747;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w:txbxContent>
                        <w:p w:rsidR="00DC5980" w:rsidRDefault="00411BB8" w:rsidP="00AC20AC">
                          <w:r>
                            <w:t xml:space="preserve">All types of animals, including insects, produce young so </w:t>
                          </w:r>
                          <w:r w:rsidRPr="00DA7AD0">
                            <w:t>that</w:t>
                          </w:r>
                          <w:r>
                            <w:t xml:space="preserve"> the species can keep going.</w:t>
                          </w:r>
                        </w:p>
                      </w:txbxContent>
                    </v:textbox>
                  </v:shape>
                  <v:roundrect id="Rounded Rectangle 92" o:spid="_x0000_s1339" style="position:absolute;left:6505;top:5272;width:4576;height:934;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CASM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" filled="f" strokecolor="#7f7f7f"/>
                </v:group>
              </w:pict>
            </w:r>
            <w:r>
              <w:rPr>
                <w:noProof/>
                <w:lang w:eastAsia="en-NZ"/>
              </w:rPr>
              <w:pict>
                <v:group id="_x0000_s1411" style="position:absolute;margin-left:22.8pt;margin-top:156.25pt;width:228.8pt;height:47.05pt;z-index:27;mso-position-horizontal-relative:text;mso-position-vertical-relative:text" coordorigin="6523,6097" coordsize="4576,941">
                  <v:shape id="Text Box 102" o:spid="_x0000_s1405" type="#_x0000_t202" style="position:absolute;left:6644;top:6174;width:4320;height:7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w:txbxContent>
                        <w:p w:rsidR="00411BB8" w:rsidRDefault="00411BB8" w:rsidP="00411BB8">
                          <w:r>
                            <w:t>Some babies go through different stages before they reach adulthood.</w:t>
                          </w:r>
                        </w:p>
                      </w:txbxContent>
                    </v:textbox>
                  </v:shape>
                  <v:roundrect id="Rounded Rectangle 92" o:spid="_x0000_s1406" style="position:absolute;left:6523;top:6097;width:4576;height:941;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CASM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" filled="f" strokecolor="#7f7f7f"/>
                </v:group>
              </w:pict>
            </w:r>
            <w:r>
              <w:rPr>
                <w:noProof/>
                <w:lang w:eastAsia="en-NZ"/>
              </w:rPr>
              <w:pict>
                <v:group id="_x0000_s1391" style="position:absolute;margin-left:22.35pt;margin-top:21pt;width:228.8pt;height:47.05pt;z-index:22;mso-position-horizontal-relative:text;mso-position-vertical-relative:text" coordorigin="6505,3697" coordsize="4441,941">
                  <v:shape id="Text Box 102" o:spid="_x0000_s1335" type="#_x0000_t202" style="position:absolute;left:6622;top:3761;width:4193;height:7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w:txbxContent>
                        <w:p w:rsidR="00DC5980" w:rsidRDefault="00411BB8" w:rsidP="00AC20AC">
                          <w:r>
                            <w:t>Scientists gather data using careful observations.</w:t>
                          </w:r>
                        </w:p>
                      </w:txbxContent>
                    </v:textbox>
                  </v:shape>
                  <v:roundrect id="Rounded Rectangle 92" o:spid="_x0000_s1336" style="position:absolute;left:6505;top:3697;width:4441;height:941;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CASM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" filled="f" strokecolor="#7f7f7f"/>
                </v:group>
              </w:pict>
            </w:r>
          </w:p>
        </w:tc>
      </w:tr>
      <w:tr w:rsidR="0011405D" w:rsidTr="00747680">
        <w:trPr>
          <w:trHeight w:val="6520"/>
        </w:trPr>
        <w:tc>
          <w:tcPr>
            <w:tcW w:w="5207" w:type="dxa"/>
            <w:shd w:val="clear" w:color="auto" w:fill="auto"/>
          </w:tcPr>
          <w:p w:rsidR="00A9749D" w:rsidRDefault="00902CC1" w:rsidP="00C86075">
            <w:pPr>
              <w:spacing w:before="200"/>
            </w:pPr>
            <w:r>
              <w:rPr>
                <w:rFonts w:cs="Times New Roman"/>
                <w:noProof/>
                <w:sz w:val="24"/>
                <w:szCs w:val="24"/>
                <w:lang w:eastAsia="en-NZ"/>
              </w:rPr>
              <w:pict>
                <v:line id="Straight Connector 141" o:spid="_x0000_s1358" style="position:absolute;flip:x;z-index:16;visibility:visible;mso-position-horizontal-relative:text;mso-position-vertical-relative:text;mso-width-relative:margin;mso-height-relative:margin" from="224.5pt,126.75pt" to="284.15pt,18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" strokecolor="#7f7f7f" strokeweight="2pt">
                  <v:shadow on="t" opacity="24903f" origin=",.5" offset="0,.55556mm"/>
                </v:line>
              </w:pict>
            </w:r>
            <w:r>
              <w:rPr>
                <w:noProof/>
                <w:lang w:eastAsia="en-NZ"/>
              </w:rPr>
              <w:pict>
                <v:line id="_x0000_s1419" style="position:absolute;flip:x;z-index:30;visibility:visible;mso-position-horizontal-relative:text;mso-position-vertical-relative:text;mso-width-relative:margin;mso-height-relative:margin" from="224.5pt,183.35pt" to="283.7pt,22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" strokecolor="#7f7f7f" strokeweight="2pt">
                  <v:shadow on="t" opacity="24903f" origin=",.5" offset="0,.55556mm"/>
                </v:line>
              </w:pict>
            </w:r>
            <w:r w:rsidR="00FC2D50">
              <w:rPr>
                <w:rFonts w:cs="Times New Roman"/>
                <w:noProof/>
                <w:sz w:val="24"/>
                <w:szCs w:val="24"/>
                <w:lang w:eastAsia="en-NZ"/>
              </w:rPr>
              <w:pict>
                <v:line id="Straight Connector 99" o:spid="_x0000_s1363" style="position:absolute;flip:x y;z-index:17;visibility:visible;mso-position-horizontal-relative:text;mso-position-vertical-relative:text;mso-width-relative:margin;mso-height-relative:margin" from="221.8pt,256.35pt" to="285pt,27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" strokecolor="#7f7f7f" strokeweight="2pt">
                  <v:shadow on="t" opacity="24903f" origin=",.5" offset="0,.55556mm"/>
                </v:line>
              </w:pict>
            </w:r>
            <w:r w:rsidR="00FC2D50">
              <w:rPr>
                <w:rFonts w:cs="Times New Roman"/>
                <w:noProof/>
                <w:sz w:val="24"/>
                <w:szCs w:val="24"/>
                <w:lang w:eastAsia="en-NZ"/>
              </w:rPr>
              <w:pict>
                <v:line id="Straight Connector 140" o:spid="_x0000_s1357" style="position:absolute;flip:x;z-index:15;visibility:visible;mso-position-horizontal-relative:text;mso-position-vertical-relative:text;mso-width-relative:margin;mso-height-relative:margin" from="120.25pt,46.45pt" to="284.7pt,7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" strokecolor="#7f7f7f" strokeweight="2pt">
                  <v:shadow on="t" opacity="24903f" origin=",.5" offset="0,.55556mm"/>
                </v:line>
              </w:pict>
            </w:r>
            <w:r w:rsidR="00FC2D50">
              <w:pict>
                <v:shape id="_x0000_i1028" type="#_x0000_t75" style="width:247.1pt;height:328.9pt;mso-position-horizontal:left;mso-position-horizontal-relative:margin;mso-position-vertical:top;mso-position-vertical-relative:margin">
                  <v:imagedata r:id="rId16" o:title="L2-31 resized" croptop="1439f"/>
                </v:shape>
              </w:pict>
            </w:r>
          </w:p>
        </w:tc>
        <w:tc>
          <w:tcPr>
            <w:tcW w:w="5249" w:type="dxa"/>
            <w:shd w:val="clear" w:color="auto" w:fill="auto"/>
          </w:tcPr>
          <w:p w:rsidR="00A9749D" w:rsidRDefault="00FC2D50" w:rsidP="00637DCF">
            <w:pPr>
              <w:tabs>
                <w:tab w:val="left" w:pos="1048"/>
              </w:tabs>
              <w:ind w:right="-108"/>
            </w:pPr>
            <w:r>
              <w:rPr>
                <w:noProof/>
                <w:lang w:eastAsia="en-NZ"/>
              </w:rPr>
              <w:pict>
                <v:group id="_x0000_s1408" style="position:absolute;margin-left:23.8pt;margin-top:243pt;width:226.5pt;height:47.05pt;z-index:26;mso-position-horizontal-relative:text;mso-position-vertical-relative:text" coordorigin="6551,13175" coordsize="4530,941">
                  <v:shape id="Text Box 102" o:spid="_x0000_s1409" type="#_x0000_t202" style="position:absolute;left:6636;top:13187;width:4320;height:747;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style="mso-next-textbox:#Text Box 102">
                      <w:txbxContent>
                        <w:p w:rsidR="00D33566" w:rsidRDefault="00D33566" w:rsidP="00D33566">
                          <w:r>
                            <w:t>Science is collaborative. Scientists work with other people to help gather data.</w:t>
                          </w:r>
                        </w:p>
                      </w:txbxContent>
                    </v:textbox>
                  </v:shape>
                  <v:roundrect id="Rounded Rectangle 92" o:spid="_x0000_s1410" style="position:absolute;left:6551;top:13175;width:4530;height:941;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CASM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" filled="f" strokecolor="#7f7f7f"/>
                </v:group>
              </w:pict>
            </w:r>
            <w:r>
              <w:rPr>
                <w:noProof/>
                <w:lang w:eastAsia="en-NZ"/>
              </w:rPr>
              <w:pict>
                <v:group id="_x0000_s1397" style="position:absolute;margin-left:24.25pt;margin-top:96.8pt;width:226.5pt;height:47.05pt;z-index:25;mso-position-horizontal-relative:text;mso-position-vertical-relative:text" coordorigin="6551,13175" coordsize="4530,941">
                  <v:shape id="Text Box 102" o:spid="_x0000_s1389" type="#_x0000_t202" style="position:absolute;left:6636;top:13187;width:4320;height:747;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style="mso-next-textbox:#Text Box 102">
                      <w:txbxContent>
                        <w:p w:rsidR="00363034" w:rsidRDefault="003F4292" w:rsidP="00363034">
                          <w:r>
                            <w:t>Scientists use their prior knowledge to find the best time to tag butterflies</w:t>
                          </w:r>
                          <w:r w:rsidR="00363034">
                            <w:t>.</w:t>
                          </w:r>
                        </w:p>
                      </w:txbxContent>
                    </v:textbox>
                  </v:shape>
                  <v:roundrect id="Rounded Rectangle 92" o:spid="_x0000_s1354" style="position:absolute;left:6551;top:13175;width:4530;height:941;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CASM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" filled="f" strokecolor="#7f7f7f"/>
                </v:group>
              </w:pict>
            </w:r>
            <w:r>
              <w:rPr>
                <w:noProof/>
                <w:lang w:eastAsia="en-NZ"/>
              </w:rPr>
              <w:pict>
                <v:group id="_x0000_s1392" style="position:absolute;margin-left:23.55pt;margin-top:171.35pt;width:227.35pt;height:47.05pt;z-index:21;mso-position-horizontal-relative:text;mso-position-vertical-relative:text" coordorigin="6534,10835" coordsize="4547,941">
                  <v:shape id="Text Box 102" o:spid="_x0000_s1350" type="#_x0000_t202" style="position:absolute;left:6658;top:10862;width:4320;height:80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w:txbxContent>
                        <w:p w:rsidR="00DC5980" w:rsidRDefault="003F4292" w:rsidP="00AC20AC">
                          <w:r>
                            <w:t>Making careful observations often involves measuring something.</w:t>
                          </w:r>
                        </w:p>
                      </w:txbxContent>
                    </v:textbox>
                  </v:shape>
                  <v:roundrect id="Rounded Rectangle 92" o:spid="_x0000_s1351" style="position:absolute;left:6534;top:10835;width:4547;height:941;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CASM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" filled="f" strokecolor="#7f7f7f"/>
                </v:group>
              </w:pict>
            </w:r>
            <w:r>
              <w:rPr>
                <w:noProof/>
                <w:lang w:eastAsia="en-NZ"/>
              </w:rPr>
              <w:pict>
                <v:group id="_x0000_s1396" style="position:absolute;margin-left:24.65pt;margin-top:25pt;width:226.1pt;height:46.7pt;z-index:24;mso-position-horizontal-relative:text;mso-position-vertical-relative:text" coordorigin="6478,11422" coordsize="4522,934">
                  <v:roundrect id="Rounded Rectangle 92" o:spid="_x0000_s1390" style="position:absolute;left:6478;top:11422;width:4522;height:934;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CASM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" filled="f" strokecolor="#7f7f7f"/>
                  <v:shape id="Text Box 102" o:spid="_x0000_s1353" type="#_x0000_t202" style="position:absolute;left:6626;top:11422;width:4320;height:793;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w:txbxContent>
                        <w:p w:rsidR="00DC5980" w:rsidRDefault="003F4292">
                          <w:r>
                            <w:t>Different species have different responses to seasonal changes in order to survive.</w:t>
                          </w:r>
                        </w:p>
                      </w:txbxContent>
                    </v:textbox>
                  </v:shape>
                </v:group>
              </w:pict>
            </w:r>
          </w:p>
        </w:tc>
      </w:tr>
    </w:tbl>
    <w:p w:rsidR="00D47797" w:rsidRPr="00D47797" w:rsidRDefault="00D47797" w:rsidP="00D47797">
      <w:pPr>
        <w:spacing w:before="0"/>
        <w:rPr>
          <w:vanish/>
        </w:rPr>
      </w:pPr>
    </w:p>
    <w:tbl>
      <w:tblPr>
        <w:tblW w:w="10414" w:type="dxa"/>
        <w:tblLook w:val="00A0" w:firstRow="1" w:lastRow="0" w:firstColumn="1" w:lastColumn="0" w:noHBand="0" w:noVBand="0"/>
      </w:tblPr>
      <w:tblGrid>
        <w:gridCol w:w="4989"/>
        <w:gridCol w:w="364"/>
        <w:gridCol w:w="5050"/>
        <w:gridCol w:w="11"/>
      </w:tblGrid>
      <w:tr w:rsidR="00623B26" w:rsidRPr="00375E5B" w:rsidTr="00210147">
        <w:tc>
          <w:tcPr>
            <w:tcW w:w="10414" w:type="dxa"/>
            <w:gridSpan w:val="4"/>
            <w:shd w:val="clear" w:color="auto" w:fill="auto"/>
          </w:tcPr>
          <w:p w:rsidR="00623B26" w:rsidRPr="003C1582" w:rsidRDefault="0011405D" w:rsidP="008468E5">
            <w:pPr>
              <w:pStyle w:val="Heading1"/>
              <w:pageBreakBefore/>
              <w:spacing w:before="0" w:line="360" w:lineRule="auto"/>
            </w:pPr>
            <w:r w:rsidRPr="003C1582">
              <w:lastRenderedPageBreak/>
              <w:t>Exploring the science</w:t>
            </w:r>
          </w:p>
        </w:tc>
      </w:tr>
      <w:tr w:rsidR="00142D9C" w:rsidRPr="00375E5B" w:rsidTr="00393514">
        <w:tc>
          <w:tcPr>
            <w:tcW w:w="10414" w:type="dxa"/>
            <w:gridSpan w:val="4"/>
            <w:shd w:val="clear" w:color="auto" w:fill="auto"/>
          </w:tcPr>
          <w:p w:rsidR="00142D9C" w:rsidRPr="00375E5B" w:rsidRDefault="00142D9C" w:rsidP="000E46A2">
            <w:pPr>
              <w:spacing w:after="120"/>
            </w:pPr>
            <w:r w:rsidRPr="00375E5B">
              <w:t xml:space="preserve">Some activities focus directly on the science capability of </w:t>
            </w:r>
            <w:r w:rsidR="0064163B">
              <w:t>“gathering and interpreting data”</w:t>
            </w:r>
            <w:r w:rsidRPr="00375E5B">
              <w:t xml:space="preserve"> and the Nature of Science strand. Other activities extend student content knowledge. You are encouraged to adapt these activities to make the focus on Nature of Science explicit and to support students to develop the capability to collect and interpret data.</w:t>
            </w:r>
          </w:p>
        </w:tc>
      </w:tr>
      <w:tr w:rsidR="0011405D" w:rsidRPr="00375E5B" w:rsidTr="00310360">
        <w:trPr>
          <w:gridAfter w:val="1"/>
          <w:wAfter w:w="15" w:type="dxa"/>
        </w:trPr>
        <w:tc>
          <w:tcPr>
            <w:tcW w:w="5353" w:type="dxa"/>
            <w:gridSpan w:val="2"/>
            <w:shd w:val="clear" w:color="auto" w:fill="auto"/>
          </w:tcPr>
          <w:p w:rsidR="0011405D" w:rsidRPr="00375E5B" w:rsidRDefault="00FC2D50" w:rsidP="0011405D">
            <w:pPr>
              <w:pStyle w:val="Heading2-Science"/>
            </w:pPr>
            <w:r>
              <w:rPr>
                <w:noProof/>
              </w:rPr>
              <w:pict>
                <v:roundrect id="_x0000_s1131" style="position:absolute;margin-left:-4.8pt;margin-top:4.75pt;width:244.5pt;height:21.85pt;z-index:13;visibility:visible;mso-wrap-edited:f;mso-position-horizontal-relative:text;mso-position-vertical-relative:text;mso-width-relative:margin;mso-height-relative:margin;v-text-anchor:middle" arcsize="10923f" wrapcoords="67 0 -67 1489 -67 20855 0 20855 21600 20855 21667 20855 21667 1489 21532 0 6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11405D" w:rsidRPr="0011405D">
              <w:t>LEARNING FOCUS</w:t>
            </w:r>
          </w:p>
        </w:tc>
        <w:tc>
          <w:tcPr>
            <w:tcW w:w="5046" w:type="dxa"/>
            <w:shd w:val="clear" w:color="auto" w:fill="auto"/>
          </w:tcPr>
          <w:p w:rsidR="0011405D" w:rsidRPr="00375E5B" w:rsidRDefault="00FC2D50" w:rsidP="00210147">
            <w:pPr>
              <w:pStyle w:val="Heading2-Science"/>
            </w:pPr>
            <w:r>
              <w:rPr>
                <w:noProof/>
              </w:rPr>
              <w:pict>
                <v:roundrect id="Rounded Rectangle 105" o:spid="_x0000_s1127" style="position:absolute;margin-left:-4.35pt;margin-top:4.75pt;width:248.3pt;height:21.8pt;z-index:2;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11405D" w:rsidRPr="007F653C">
              <w:t>KEY SCIENCE IDEAS</w:t>
            </w:r>
          </w:p>
        </w:tc>
      </w:tr>
      <w:tr w:rsidR="00142D9C" w:rsidRPr="00375E5B" w:rsidTr="00210147">
        <w:trPr>
          <w:gridAfter w:val="1"/>
          <w:wAfter w:w="11" w:type="dxa"/>
        </w:trPr>
        <w:tc>
          <w:tcPr>
            <w:tcW w:w="4989" w:type="dxa"/>
            <w:shd w:val="clear" w:color="auto" w:fill="auto"/>
          </w:tcPr>
          <w:p w:rsidR="00142D9C" w:rsidRPr="00375E5B" w:rsidRDefault="00142D9C" w:rsidP="00451F15">
            <w:pPr>
              <w:rPr>
                <w:shd w:val="clear" w:color="auto" w:fill="FFFFFF"/>
              </w:rPr>
            </w:pPr>
            <w:r w:rsidRPr="00375E5B">
              <w:rPr>
                <w:shd w:val="clear" w:color="auto" w:fill="FFFFFF"/>
              </w:rPr>
              <w:t>Students make observations, gather data, and interpret and discuss outcomes based on their observations.</w:t>
            </w:r>
          </w:p>
          <w:p w:rsidR="00142D9C" w:rsidRPr="00AA54CF" w:rsidRDefault="00142D9C" w:rsidP="00AC20AC"/>
        </w:tc>
        <w:tc>
          <w:tcPr>
            <w:tcW w:w="364" w:type="dxa"/>
            <w:shd w:val="clear" w:color="auto" w:fill="auto"/>
          </w:tcPr>
          <w:p w:rsidR="00142D9C" w:rsidRPr="00375E5B" w:rsidRDefault="00FC2D50" w:rsidP="00AC20AC">
            <w:r>
              <w:rPr>
                <w:noProof/>
              </w:rPr>
              <w:pict>
                <v:line id="_x0000_s1147" style="position:absolute;flip:x y;z-index:4;visibility:visible;mso-wrap-edited:f;mso-position-horizontal-relative:text;mso-position-vertical-relative:text;mso-width-relative:margin;mso-height-relative:margin" from="4.8pt,8.35pt" to="4.8pt,24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5050" w:type="dxa"/>
            <w:shd w:val="clear" w:color="auto" w:fill="auto"/>
          </w:tcPr>
          <w:p w:rsidR="00142D9C" w:rsidRPr="00375E5B" w:rsidRDefault="00142D9C" w:rsidP="004372BB">
            <w:pPr>
              <w:pStyle w:val="Heading3"/>
              <w:spacing w:after="40"/>
            </w:pPr>
            <w:r w:rsidRPr="00375E5B">
              <w:t>Key Nature of Science ideas</w:t>
            </w:r>
          </w:p>
          <w:p w:rsidR="00142D9C" w:rsidRPr="00CF2FF8" w:rsidRDefault="00142D9C" w:rsidP="00CF2FF8">
            <w:pPr>
              <w:pStyle w:val="TSMtextbullets"/>
            </w:pPr>
            <w:r w:rsidRPr="00375E5B">
              <w:t>Scien</w:t>
            </w:r>
            <w:r w:rsidRPr="00CF2FF8">
              <w:t>ce knowledge is based on direct, or indirect, observations of the natural physical world.</w:t>
            </w:r>
          </w:p>
          <w:p w:rsidR="00142D9C" w:rsidRPr="00CF2FF8" w:rsidRDefault="00142D9C" w:rsidP="00CF2FF8">
            <w:pPr>
              <w:pStyle w:val="TSMtextbullets"/>
            </w:pPr>
            <w:r w:rsidRPr="00CF2FF8">
              <w:t>Scientists gather data using their senses to make observations.</w:t>
            </w:r>
          </w:p>
          <w:p w:rsidR="00142D9C" w:rsidRPr="00CF2FF8" w:rsidRDefault="00142D9C" w:rsidP="00CF2FF8">
            <w:pPr>
              <w:pStyle w:val="TSMtextbullets"/>
            </w:pPr>
            <w:r w:rsidRPr="00CF2FF8">
              <w:t>Making careful observation often involves measuring something.</w:t>
            </w:r>
          </w:p>
          <w:p w:rsidR="00142D9C" w:rsidRPr="00375E5B" w:rsidRDefault="00142D9C" w:rsidP="00CF2FF8">
            <w:pPr>
              <w:pStyle w:val="TSMtextbullets"/>
            </w:pPr>
            <w:r w:rsidRPr="00CF2FF8">
              <w:t>Observ</w:t>
            </w:r>
            <w:r w:rsidRPr="00375E5B">
              <w:t>ations are influenced by what you already know.</w:t>
            </w:r>
          </w:p>
          <w:p w:rsidR="00142D9C" w:rsidRPr="00375E5B" w:rsidRDefault="00142D9C" w:rsidP="00AA54CF">
            <w:pPr>
              <w:pStyle w:val="Heading3"/>
            </w:pPr>
            <w:r w:rsidRPr="00375E5B">
              <w:t>Key science idea</w:t>
            </w:r>
            <w:r w:rsidR="004568C2">
              <w:t>s</w:t>
            </w:r>
          </w:p>
          <w:p w:rsidR="00365A92" w:rsidRDefault="00365A92" w:rsidP="00CF2FF8">
            <w:pPr>
              <w:pStyle w:val="TSMtextbullets"/>
              <w:spacing w:before="0" w:line="240" w:lineRule="auto"/>
              <w:ind w:left="318" w:hanging="284"/>
              <w:rPr>
                <w:szCs w:val="18"/>
              </w:rPr>
            </w:pPr>
            <w:r>
              <w:rPr>
                <w:szCs w:val="18"/>
              </w:rPr>
              <w:t>Insects are animals too.</w:t>
            </w:r>
          </w:p>
          <w:p w:rsidR="00365A92" w:rsidRPr="00272E9B" w:rsidRDefault="00365A92" w:rsidP="00365A92">
            <w:pPr>
              <w:pStyle w:val="TSMtextbullets"/>
              <w:spacing w:line="240" w:lineRule="auto"/>
              <w:ind w:left="318" w:hanging="284"/>
              <w:rPr>
                <w:szCs w:val="18"/>
              </w:rPr>
            </w:pPr>
            <w:r w:rsidRPr="00272E9B">
              <w:rPr>
                <w:szCs w:val="18"/>
              </w:rPr>
              <w:t xml:space="preserve">All types of animals </w:t>
            </w:r>
            <w:r>
              <w:rPr>
                <w:szCs w:val="18"/>
              </w:rPr>
              <w:t>produce young so the species can keep going.</w:t>
            </w:r>
          </w:p>
          <w:p w:rsidR="00365A92" w:rsidRDefault="00365A92" w:rsidP="00365A92">
            <w:pPr>
              <w:pStyle w:val="TSMtextbullets"/>
              <w:spacing w:line="240" w:lineRule="auto"/>
              <w:ind w:left="318" w:hanging="284"/>
              <w:rPr>
                <w:szCs w:val="18"/>
              </w:rPr>
            </w:pPr>
            <w:r w:rsidRPr="00272E9B">
              <w:rPr>
                <w:szCs w:val="18"/>
              </w:rPr>
              <w:t>Some babies go through different stages before they reach adulthood</w:t>
            </w:r>
            <w:r>
              <w:rPr>
                <w:szCs w:val="18"/>
              </w:rPr>
              <w:t>.</w:t>
            </w:r>
          </w:p>
          <w:p w:rsidR="00142D9C" w:rsidRPr="00365A92" w:rsidRDefault="00365A92" w:rsidP="00365A92">
            <w:pPr>
              <w:pStyle w:val="TSMtextbullets"/>
              <w:numPr>
                <w:ilvl w:val="0"/>
                <w:numId w:val="2"/>
              </w:numPr>
              <w:spacing w:line="240" w:lineRule="auto"/>
              <w:ind w:left="318" w:hanging="284"/>
              <w:rPr>
                <w:szCs w:val="18"/>
              </w:rPr>
            </w:pPr>
            <w:r w:rsidRPr="00024F16">
              <w:rPr>
                <w:szCs w:val="18"/>
              </w:rPr>
              <w:t>Different species have different responses to seasonal changes in order to survive.</w:t>
            </w:r>
          </w:p>
        </w:tc>
      </w:tr>
      <w:tr w:rsidR="00142D9C" w:rsidRPr="00375E5B" w:rsidTr="00393514">
        <w:tc>
          <w:tcPr>
            <w:tcW w:w="10414" w:type="dxa"/>
            <w:gridSpan w:val="4"/>
            <w:shd w:val="clear" w:color="auto" w:fill="auto"/>
          </w:tcPr>
          <w:p w:rsidR="00142D9C" w:rsidRPr="00375E5B" w:rsidRDefault="00FC2D50" w:rsidP="00AA54CF">
            <w:pPr>
              <w:pStyle w:val="Heading2-Science"/>
            </w:pPr>
            <w:r>
              <w:rPr>
                <w:noProof/>
              </w:rPr>
              <w:pict>
                <v:roundrect id="_x0000_s1129" style="position:absolute;margin-left:-5.25pt;margin-top:4.7pt;width:516.2pt;height:21.8pt;z-index:3;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AA54CF" w:rsidRPr="00AA54CF">
              <w:t>LEARNING ACTIVITIES</w:t>
            </w:r>
          </w:p>
        </w:tc>
      </w:tr>
    </w:tbl>
    <w:p w:rsidR="00210147" w:rsidRDefault="00FC2D50" w:rsidP="00D00307">
      <w:pPr>
        <w:spacing w:before="0" w:line="240" w:lineRule="auto"/>
        <w:sectPr w:rsidR="00210147" w:rsidSect="00282A75">
          <w:type w:val="continuous"/>
          <w:pgSz w:w="11900" w:h="16840"/>
          <w:pgMar w:top="851" w:right="851" w:bottom="851" w:left="851" w:header="709" w:footer="227" w:gutter="0"/>
          <w:cols w:space="708"/>
        </w:sectPr>
      </w:pPr>
      <w:r>
        <w:pict>
          <v:roundrect id="Rounded Rectangle 104" o:spid="_x0000_s1125" style="position:absolute;margin-left:-5.05pt;margin-top:-385.3pt;width:516.45pt;height:26.95pt;z-index:-5;visibility:visible;mso-wrap-edited:f;mso-position-horizontal-relative:text;mso-position-vertical-relative:text;mso-width-relative:margin;mso-height-relative:margin;v-text-anchor:middle" arcsize="10923f" wrapcoords="0 0 -31 1200 -31 20400 21600 20400 21600 1200 21568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idmyMDAAD1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" fillcolor="#173e1d" stroked="f" strokecolor="#c39e8b">
            <w10:anchorlock/>
          </v:roundrect>
        </w:pict>
      </w:r>
    </w:p>
    <w:p w:rsidR="00210147" w:rsidRPr="00CB13B4" w:rsidRDefault="00210147" w:rsidP="00210147">
      <w:pPr>
        <w:spacing w:before="0" w:line="240" w:lineRule="auto"/>
        <w:rPr>
          <w:sz w:val="12"/>
        </w:rPr>
        <w:sectPr w:rsidR="00210147" w:rsidRPr="00CB13B4" w:rsidSect="00210147">
          <w:type w:val="continuous"/>
          <w:pgSz w:w="11900" w:h="16840"/>
          <w:pgMar w:top="851" w:right="851" w:bottom="851" w:left="851" w:header="709" w:footer="227" w:gutter="0"/>
          <w:cols w:space="708"/>
        </w:sectPr>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1E43F4" w:rsidRPr="00375E5B" w:rsidTr="00A1635E">
        <w:tc>
          <w:tcPr>
            <w:tcW w:w="10314" w:type="dxa"/>
            <w:tcBorders>
              <w:top w:val="single" w:sz="8" w:space="0" w:color="224232"/>
              <w:bottom w:val="single" w:sz="8" w:space="0" w:color="224232"/>
            </w:tcBorders>
            <w:shd w:val="clear" w:color="auto" w:fill="auto"/>
          </w:tcPr>
          <w:p w:rsidR="001E43F4" w:rsidRPr="001E43F4" w:rsidRDefault="001E43F4" w:rsidP="004372BB">
            <w:pPr>
              <w:pStyle w:val="Heading3"/>
              <w:spacing w:before="200" w:after="0"/>
              <w:ind w:left="567" w:right="567"/>
              <w:rPr>
                <w:color w:val="224232"/>
                <w:sz w:val="22"/>
              </w:rPr>
            </w:pPr>
            <w:r w:rsidRPr="001E43F4">
              <w:rPr>
                <w:color w:val="224232"/>
                <w:sz w:val="22"/>
              </w:rPr>
              <w:lastRenderedPageBreak/>
              <w:t xml:space="preserve">Activity 1: </w:t>
            </w:r>
            <w:r w:rsidR="00652A62" w:rsidRPr="00652A62">
              <w:rPr>
                <w:color w:val="224232"/>
                <w:sz w:val="22"/>
              </w:rPr>
              <w:t>Constructing a habitat</w:t>
            </w:r>
          </w:p>
          <w:p w:rsidR="00CF2FF8" w:rsidRDefault="00CF2FF8" w:rsidP="00CF2FF8">
            <w:pPr>
              <w:pStyle w:val="Activitytext"/>
            </w:pPr>
            <w:r>
              <w:t>The s</w:t>
            </w:r>
            <w:r w:rsidRPr="005F64E5">
              <w:t xml:space="preserve">tudents could design </w:t>
            </w:r>
            <w:r>
              <w:t xml:space="preserve">a “butterfly garden”, either outside or using pot plants inside. </w:t>
            </w:r>
            <w:r w:rsidRPr="005F64E5">
              <w:t xml:space="preserve">They </w:t>
            </w:r>
            <w:r>
              <w:t xml:space="preserve">would need to begin by </w:t>
            </w:r>
            <w:r w:rsidRPr="005F64E5">
              <w:t>research</w:t>
            </w:r>
            <w:r>
              <w:t xml:space="preserve">ing the kinds </w:t>
            </w:r>
            <w:r w:rsidRPr="003057FF">
              <w:t>o</w:t>
            </w:r>
            <w:r>
              <w:t xml:space="preserve">f </w:t>
            </w:r>
            <w:r w:rsidRPr="005F64E5">
              <w:t>plants that attract butterflies</w:t>
            </w:r>
            <w:r>
              <w:t>. D</w:t>
            </w:r>
            <w:r w:rsidRPr="004524BF">
              <w:t xml:space="preserve">epending on </w:t>
            </w:r>
            <w:r>
              <w:t>their availability, they</w:t>
            </w:r>
            <w:r w:rsidRPr="004524BF">
              <w:t xml:space="preserve"> could the</w:t>
            </w:r>
            <w:r>
              <w:t xml:space="preserve">n populate a plant with caterpillars or </w:t>
            </w:r>
            <w:r w:rsidRPr="004524BF">
              <w:t>chrysalis</w:t>
            </w:r>
            <w:r>
              <w:t>es.</w:t>
            </w:r>
          </w:p>
          <w:p w:rsidR="00CF2FF8" w:rsidRDefault="00CF2FF8" w:rsidP="00CF2FF8">
            <w:pPr>
              <w:pStyle w:val="Activitytext"/>
            </w:pPr>
            <w:r>
              <w:t>The students can then</w:t>
            </w:r>
            <w:r w:rsidRPr="004524BF">
              <w:t xml:space="preserve"> observe an</w:t>
            </w:r>
            <w:r>
              <w:t>d record the life cycle changes from egg to larva to pupa to adult. They could use photographs or sketches to collect their data, carefully dating it and using scientific language to identify the stages and describe what they see. They could make close observations of particular aspects, for example, the amount the caterpillars eat and the rapidity of their growth.</w:t>
            </w:r>
          </w:p>
          <w:p w:rsidR="00CF2FF8" w:rsidRDefault="00CF2FF8" w:rsidP="00CF2FF8">
            <w:pPr>
              <w:pStyle w:val="Activitytext"/>
            </w:pPr>
            <w:r>
              <w:t>Note that if pot plants are used, the h</w:t>
            </w:r>
            <w:r w:rsidRPr="004524BF">
              <w:t xml:space="preserve">atched butterflies </w:t>
            </w:r>
            <w:r>
              <w:t xml:space="preserve">would need </w:t>
            </w:r>
            <w:r w:rsidRPr="004524BF">
              <w:t xml:space="preserve">to be released after </w:t>
            </w:r>
            <w:r>
              <w:t xml:space="preserve">the </w:t>
            </w:r>
            <w:r w:rsidRPr="004524BF">
              <w:t>cycle is complete.</w:t>
            </w:r>
          </w:p>
          <w:p w:rsidR="001E43F4" w:rsidRDefault="00CF2FF8" w:rsidP="00EC2939">
            <w:pPr>
              <w:pStyle w:val="Activitytext"/>
            </w:pPr>
            <w:r>
              <w:t xml:space="preserve">For an example and helpful information, see the links to information about the butterfly garden at </w:t>
            </w:r>
            <w:r w:rsidRPr="005F64E5">
              <w:t>Muritai Schoo</w:t>
            </w:r>
            <w:r>
              <w:t>l.</w:t>
            </w:r>
          </w:p>
          <w:p w:rsidR="00EC2939" w:rsidRPr="002671CC" w:rsidRDefault="00EC2939" w:rsidP="00EC2939">
            <w:pPr>
              <w:pStyle w:val="Heading4"/>
              <w:ind w:left="567"/>
            </w:pPr>
            <w:r w:rsidRPr="002671CC">
              <w:t>Extension</w:t>
            </w:r>
          </w:p>
          <w:p w:rsidR="00EC2939" w:rsidRDefault="00EC2939" w:rsidP="00EC2939">
            <w:pPr>
              <w:pStyle w:val="Activitytext"/>
            </w:pPr>
            <w:r>
              <w:t xml:space="preserve">Use Building Science Concepts Book 4 </w:t>
            </w:r>
            <w:r w:rsidRPr="002671CC">
              <w:rPr>
                <w:i/>
              </w:rPr>
              <w:t>Animal Life Histories</w:t>
            </w:r>
            <w:r>
              <w:rPr>
                <w:i/>
              </w:rPr>
              <w:t xml:space="preserve"> </w:t>
            </w:r>
            <w:r>
              <w:t xml:space="preserve">to extend the students’ understandings about the process of growth and change that all animals undergo in their journey from fertilised egg to adulthood. </w:t>
            </w:r>
          </w:p>
          <w:p w:rsidR="00EC2939" w:rsidRPr="002671CC" w:rsidRDefault="00EC2939" w:rsidP="00EC2939">
            <w:pPr>
              <w:pStyle w:val="Activitytext"/>
            </w:pPr>
            <w:r>
              <w:t xml:space="preserve">The big ideas most relevant to this level are that: </w:t>
            </w:r>
          </w:p>
          <w:p w:rsidR="00EC2939" w:rsidRDefault="00EC2939" w:rsidP="00EC2939">
            <w:pPr>
              <w:pStyle w:val="Activitybullet"/>
            </w:pPr>
            <w:r>
              <w:t>reproduction is the most important activity for the survival of a species</w:t>
            </w:r>
          </w:p>
          <w:p w:rsidR="00EC2939" w:rsidRPr="005F64E5" w:rsidRDefault="00EC2939" w:rsidP="00EC2939">
            <w:pPr>
              <w:pStyle w:val="Activitybullet"/>
            </w:pPr>
            <w:r>
              <w:t>various features change at different parts of the life history to contribute to reproductive success.</w:t>
            </w:r>
          </w:p>
          <w:p w:rsidR="00EC2939" w:rsidRPr="001E43F4" w:rsidRDefault="00EC2939" w:rsidP="00EC2939">
            <w:pPr>
              <w:pStyle w:val="Activitytext"/>
              <w:spacing w:after="120"/>
            </w:pPr>
            <w:r>
              <w:t>There are Assessment Resource Bank Activities you can use to help you assess the students’ understanding of these concepts.</w:t>
            </w:r>
          </w:p>
        </w:tc>
      </w:tr>
      <w:tr w:rsidR="008065E7" w:rsidRPr="00375E5B" w:rsidTr="00A1635E">
        <w:tc>
          <w:tcPr>
            <w:tcW w:w="10314" w:type="dxa"/>
            <w:tcBorders>
              <w:top w:val="single" w:sz="8" w:space="0" w:color="224232"/>
              <w:left w:val="nil"/>
              <w:bottom w:val="nil"/>
              <w:right w:val="nil"/>
            </w:tcBorders>
            <w:shd w:val="clear" w:color="auto" w:fill="auto"/>
          </w:tcPr>
          <w:p w:rsidR="008065E7" w:rsidRPr="001E43F4" w:rsidRDefault="008065E7" w:rsidP="008065E7">
            <w:pPr>
              <w:spacing w:before="0" w:line="240" w:lineRule="auto"/>
            </w:pPr>
          </w:p>
        </w:tc>
      </w:tr>
      <w:tr w:rsidR="008065E7" w:rsidRPr="00375E5B" w:rsidTr="00A1635E">
        <w:trPr>
          <w:trHeight w:val="4131"/>
        </w:trPr>
        <w:tc>
          <w:tcPr>
            <w:tcW w:w="10314" w:type="dxa"/>
            <w:tcBorders>
              <w:top w:val="single" w:sz="8" w:space="0" w:color="224232"/>
              <w:left w:val="single" w:sz="8" w:space="0" w:color="224232"/>
              <w:bottom w:val="single" w:sz="8" w:space="0" w:color="224232"/>
              <w:right w:val="single" w:sz="8" w:space="0" w:color="224232"/>
            </w:tcBorders>
            <w:shd w:val="clear" w:color="auto" w:fill="auto"/>
          </w:tcPr>
          <w:p w:rsidR="008065E7" w:rsidRPr="00CB13B4" w:rsidRDefault="008065E7" w:rsidP="00CB13B4">
            <w:pPr>
              <w:pStyle w:val="Heading3"/>
              <w:spacing w:before="200" w:after="0"/>
              <w:ind w:left="567" w:right="567"/>
              <w:rPr>
                <w:color w:val="224232"/>
                <w:sz w:val="22"/>
                <w:szCs w:val="22"/>
              </w:rPr>
            </w:pPr>
            <w:r w:rsidRPr="00CB13B4">
              <w:rPr>
                <w:color w:val="224232"/>
                <w:sz w:val="22"/>
                <w:szCs w:val="22"/>
              </w:rPr>
              <w:lastRenderedPageBreak/>
              <w:t xml:space="preserve">Activity 2: </w:t>
            </w:r>
            <w:r w:rsidR="00F824E0" w:rsidRPr="00F824E0">
              <w:rPr>
                <w:color w:val="224232"/>
                <w:sz w:val="22"/>
                <w:szCs w:val="22"/>
              </w:rPr>
              <w:t>Observing butterflies</w:t>
            </w:r>
          </w:p>
          <w:p w:rsidR="00F824E0" w:rsidRDefault="00F824E0" w:rsidP="00F824E0">
            <w:pPr>
              <w:pStyle w:val="Activitytext"/>
            </w:pPr>
            <w:r>
              <w:t>Have the students c</w:t>
            </w:r>
            <w:r w:rsidRPr="005F64E5">
              <w:t>ollect data about the type and number of butterflies, birds, or i</w:t>
            </w:r>
            <w:r>
              <w:t xml:space="preserve">nsects observed in their school, at </w:t>
            </w:r>
            <w:r w:rsidRPr="005F64E5">
              <w:t>home</w:t>
            </w:r>
            <w:r>
              <w:t xml:space="preserve">, or at a local </w:t>
            </w:r>
            <w:r w:rsidRPr="005F64E5">
              <w:t>reserve</w:t>
            </w:r>
            <w:r>
              <w:t>. (T</w:t>
            </w:r>
            <w:r w:rsidRPr="005F64E5">
              <w:t xml:space="preserve">his could be done </w:t>
            </w:r>
            <w:r>
              <w:t>before</w:t>
            </w:r>
            <w:r w:rsidRPr="005F64E5">
              <w:t xml:space="preserve"> and </w:t>
            </w:r>
            <w:r>
              <w:t>after</w:t>
            </w:r>
            <w:r w:rsidRPr="005F64E5">
              <w:t xml:space="preserve"> the introduction of </w:t>
            </w:r>
            <w:r>
              <w:t>a school butterfly</w:t>
            </w:r>
            <w:r w:rsidRPr="005F64E5">
              <w:t xml:space="preserve"> garden to investigate its effect). Decide as a group what info</w:t>
            </w:r>
            <w:r>
              <w:t>rmation would be useful to know, and why</w:t>
            </w:r>
            <w:r w:rsidRPr="004524BF">
              <w:t xml:space="preserve"> </w:t>
            </w:r>
            <w:r>
              <w:t xml:space="preserve">(for example, type of insect, time seen, and </w:t>
            </w:r>
            <w:r w:rsidRPr="004524BF">
              <w:t>location</w:t>
            </w:r>
            <w:r>
              <w:t>). The students</w:t>
            </w:r>
            <w:r w:rsidRPr="005F64E5">
              <w:t xml:space="preserve"> could design</w:t>
            </w:r>
            <w:r>
              <w:t xml:space="preserve"> and use</w:t>
            </w:r>
            <w:r w:rsidRPr="005F64E5">
              <w:t xml:space="preserve"> a form similar to the one </w:t>
            </w:r>
            <w:r>
              <w:t xml:space="preserve">mentioned </w:t>
            </w:r>
            <w:r w:rsidRPr="005F64E5">
              <w:t>in the article</w:t>
            </w:r>
            <w:r>
              <w:t xml:space="preserve"> in </w:t>
            </w:r>
            <w:r w:rsidRPr="001E11AD">
              <w:rPr>
                <w:i/>
              </w:rPr>
              <w:t>Connected</w:t>
            </w:r>
            <w:r w:rsidRPr="005F64E5">
              <w:t xml:space="preserve">. </w:t>
            </w:r>
          </w:p>
          <w:p w:rsidR="00F824E0" w:rsidRDefault="00F824E0" w:rsidP="00F824E0">
            <w:pPr>
              <w:pStyle w:val="Activitytext"/>
            </w:pPr>
            <w:r>
              <w:t>Ask questions to help the students interpret their data, for example:</w:t>
            </w:r>
          </w:p>
          <w:p w:rsidR="00F824E0" w:rsidRPr="00B51B9C" w:rsidRDefault="00F824E0" w:rsidP="00F824E0">
            <w:pPr>
              <w:pStyle w:val="Activitybullet"/>
              <w:rPr>
                <w:i/>
              </w:rPr>
            </w:pPr>
            <w:r w:rsidRPr="00B51B9C">
              <w:rPr>
                <w:i/>
              </w:rPr>
              <w:t xml:space="preserve">Are there patterns in the data? </w:t>
            </w:r>
          </w:p>
          <w:p w:rsidR="00F824E0" w:rsidRPr="00B51B9C" w:rsidRDefault="00F824E0" w:rsidP="00F824E0">
            <w:pPr>
              <w:pStyle w:val="Activitybullet"/>
              <w:rPr>
                <w:i/>
              </w:rPr>
            </w:pPr>
            <w:r w:rsidRPr="00B51B9C">
              <w:rPr>
                <w:i/>
              </w:rPr>
              <w:t xml:space="preserve">Are some kinds more common in certain kinds of weather? On certain types of plant? </w:t>
            </w:r>
          </w:p>
          <w:p w:rsidR="00F824E0" w:rsidRPr="00B51B9C" w:rsidRDefault="00F824E0" w:rsidP="00F824E0">
            <w:pPr>
              <w:pStyle w:val="Activitybullet"/>
              <w:rPr>
                <w:i/>
              </w:rPr>
            </w:pPr>
            <w:r w:rsidRPr="00B51B9C">
              <w:rPr>
                <w:i/>
              </w:rPr>
              <w:t xml:space="preserve">Are some seen more often before school than at lunchtime? Or in particular places? </w:t>
            </w:r>
          </w:p>
          <w:p w:rsidR="00F824E0" w:rsidRPr="00585A3C" w:rsidRDefault="00F824E0" w:rsidP="00F824E0">
            <w:pPr>
              <w:pStyle w:val="Activitybullet"/>
            </w:pPr>
            <w:r w:rsidRPr="00B51B9C">
              <w:rPr>
                <w:i/>
              </w:rPr>
              <w:t xml:space="preserve">What might cause these patterns? What evidence is there for possible explanations? </w:t>
            </w:r>
          </w:p>
          <w:p w:rsidR="008065E7" w:rsidRPr="00CB13B4" w:rsidRDefault="00F824E0" w:rsidP="00F824E0">
            <w:pPr>
              <w:pStyle w:val="Activitytext"/>
            </w:pPr>
            <w:r>
              <w:t>Prompt the students to ask their own questions about the data.</w:t>
            </w:r>
          </w:p>
        </w:tc>
      </w:tr>
      <w:tr w:rsidR="001E43F4" w:rsidRPr="00375E5B" w:rsidTr="00BE4E27">
        <w:tc>
          <w:tcPr>
            <w:tcW w:w="10314" w:type="dxa"/>
            <w:tcBorders>
              <w:top w:val="single" w:sz="8" w:space="0" w:color="224232"/>
              <w:left w:val="nil"/>
              <w:bottom w:val="single" w:sz="8" w:space="0" w:color="224232"/>
              <w:right w:val="nil"/>
            </w:tcBorders>
            <w:shd w:val="clear" w:color="auto" w:fill="auto"/>
          </w:tcPr>
          <w:p w:rsidR="001E43F4" w:rsidRPr="00375E5B" w:rsidRDefault="001E43F4" w:rsidP="00BE4E27">
            <w:pPr>
              <w:spacing w:before="0" w:line="240" w:lineRule="auto"/>
            </w:pPr>
          </w:p>
        </w:tc>
      </w:tr>
      <w:tr w:rsidR="00BE4E27" w:rsidRPr="00375E5B" w:rsidTr="00BE4E27">
        <w:tc>
          <w:tcPr>
            <w:tcW w:w="10314" w:type="dxa"/>
            <w:tcBorders>
              <w:top w:val="single" w:sz="8" w:space="0" w:color="224232"/>
              <w:left w:val="single" w:sz="8" w:space="0" w:color="224232"/>
              <w:bottom w:val="single" w:sz="8" w:space="0" w:color="224232"/>
              <w:right w:val="single" w:sz="8" w:space="0" w:color="224232"/>
            </w:tcBorders>
            <w:shd w:val="clear" w:color="auto" w:fill="auto"/>
          </w:tcPr>
          <w:p w:rsidR="00BE4E27" w:rsidRPr="00BE4E27" w:rsidRDefault="00BE4E27" w:rsidP="00BE4E27">
            <w:pPr>
              <w:pStyle w:val="Heading3"/>
              <w:spacing w:before="200" w:after="0"/>
              <w:ind w:left="567" w:right="567"/>
              <w:rPr>
                <w:color w:val="224232"/>
                <w:sz w:val="22"/>
                <w:szCs w:val="22"/>
              </w:rPr>
            </w:pPr>
            <w:r w:rsidRPr="00BE4E27">
              <w:rPr>
                <w:color w:val="224232"/>
                <w:sz w:val="22"/>
                <w:szCs w:val="22"/>
              </w:rPr>
              <w:t xml:space="preserve">Activity 3: </w:t>
            </w:r>
            <w:r w:rsidR="00B51B9C" w:rsidRPr="00B51B9C">
              <w:rPr>
                <w:color w:val="224232"/>
                <w:sz w:val="22"/>
                <w:szCs w:val="22"/>
              </w:rPr>
              <w:t>Moths and butterflies – what’s the difference?</w:t>
            </w:r>
          </w:p>
          <w:p w:rsidR="00B51B9C" w:rsidRDefault="00B51B9C" w:rsidP="00B51B9C">
            <w:pPr>
              <w:pStyle w:val="Activitytext"/>
            </w:pPr>
            <w:r>
              <w:t>Have the students l</w:t>
            </w:r>
            <w:r w:rsidRPr="005F64E5">
              <w:t>ook at photo</w:t>
            </w:r>
            <w:r>
              <w:t>graph</w:t>
            </w:r>
            <w:r w:rsidRPr="005F64E5">
              <w:t>s showing a range of species of moths and butterflies</w:t>
            </w:r>
            <w:r>
              <w:t xml:space="preserve">. (There is a helpful collection on the TERRAIN site.) Ask them to </w:t>
            </w:r>
            <w:r w:rsidRPr="005F64E5">
              <w:t xml:space="preserve">look carefully to identify similarities and differences between moths and butterflies. </w:t>
            </w:r>
            <w:r>
              <w:t>They can then p</w:t>
            </w:r>
            <w:r w:rsidRPr="005F64E5">
              <w:t xml:space="preserve">roduce a PowerPoint using photos and diagrams to show someone in another class what to look for to differentiate between the two. </w:t>
            </w:r>
          </w:p>
          <w:p w:rsidR="00BE4E27" w:rsidRPr="00375E5B" w:rsidRDefault="00B51B9C" w:rsidP="00B51B9C">
            <w:pPr>
              <w:pStyle w:val="Activitytext"/>
              <w:spacing w:after="120"/>
            </w:pPr>
            <w:r w:rsidRPr="005F64E5">
              <w:t xml:space="preserve">Explore </w:t>
            </w:r>
            <w:r>
              <w:t xml:space="preserve">the </w:t>
            </w:r>
            <w:r w:rsidRPr="005F64E5">
              <w:t xml:space="preserve">behaviours </w:t>
            </w:r>
            <w:r>
              <w:t xml:space="preserve">of </w:t>
            </w:r>
            <w:r w:rsidRPr="005F64E5">
              <w:t>moths</w:t>
            </w:r>
            <w:r>
              <w:t xml:space="preserve"> and </w:t>
            </w:r>
            <w:r w:rsidRPr="005F64E5">
              <w:t xml:space="preserve">butterflies </w:t>
            </w:r>
            <w:r>
              <w:t>and consider how these</w:t>
            </w:r>
            <w:r w:rsidRPr="005F64E5">
              <w:t xml:space="preserve"> help the</w:t>
            </w:r>
            <w:r>
              <w:t>m</w:t>
            </w:r>
            <w:r w:rsidRPr="005F64E5">
              <w:t xml:space="preserve"> to stay alive. </w:t>
            </w:r>
            <w:r w:rsidRPr="006508F9">
              <w:rPr>
                <w:i/>
              </w:rPr>
              <w:t>Are there moths that come out in daytime? Are there butterflies that fly at night?</w:t>
            </w:r>
          </w:p>
        </w:tc>
      </w:tr>
      <w:tr w:rsidR="00BE4E27" w:rsidRPr="00375E5B" w:rsidTr="006506F9">
        <w:tc>
          <w:tcPr>
            <w:tcW w:w="10314" w:type="dxa"/>
            <w:tcBorders>
              <w:top w:val="single" w:sz="8" w:space="0" w:color="224232"/>
              <w:left w:val="nil"/>
              <w:bottom w:val="single" w:sz="8" w:space="0" w:color="224232"/>
              <w:right w:val="nil"/>
            </w:tcBorders>
            <w:shd w:val="clear" w:color="auto" w:fill="auto"/>
          </w:tcPr>
          <w:p w:rsidR="00BE4E27" w:rsidRPr="00BE4E27" w:rsidRDefault="00BE4E27" w:rsidP="00D16C86">
            <w:pPr>
              <w:spacing w:before="0" w:line="240" w:lineRule="auto"/>
            </w:pPr>
          </w:p>
        </w:tc>
      </w:tr>
      <w:tr w:rsidR="00BE4E27" w:rsidRPr="00375E5B" w:rsidTr="006506F9">
        <w:tc>
          <w:tcPr>
            <w:tcW w:w="10314" w:type="dxa"/>
            <w:tcBorders>
              <w:top w:val="single" w:sz="8" w:space="0" w:color="224232"/>
              <w:left w:val="single" w:sz="8" w:space="0" w:color="224232"/>
              <w:bottom w:val="single" w:sz="8" w:space="0" w:color="224232"/>
              <w:right w:val="single" w:sz="8" w:space="0" w:color="224232"/>
            </w:tcBorders>
            <w:shd w:val="clear" w:color="auto" w:fill="auto"/>
          </w:tcPr>
          <w:p w:rsidR="00BE4E27" w:rsidRPr="00D16C86" w:rsidRDefault="00BE4E27" w:rsidP="00D16C86">
            <w:pPr>
              <w:pStyle w:val="Heading3"/>
              <w:spacing w:before="200" w:after="0"/>
              <w:ind w:left="567" w:right="567"/>
              <w:rPr>
                <w:color w:val="224232"/>
                <w:sz w:val="22"/>
                <w:szCs w:val="22"/>
              </w:rPr>
            </w:pPr>
            <w:r w:rsidRPr="00D16C86">
              <w:rPr>
                <w:color w:val="224232"/>
                <w:sz w:val="22"/>
                <w:szCs w:val="22"/>
              </w:rPr>
              <w:t xml:space="preserve">Activity 4: </w:t>
            </w:r>
            <w:r w:rsidR="002E0929" w:rsidRPr="002E0929">
              <w:rPr>
                <w:color w:val="224232"/>
                <w:sz w:val="22"/>
                <w:szCs w:val="22"/>
              </w:rPr>
              <w:t>Responding to seasonal change</w:t>
            </w:r>
          </w:p>
          <w:p w:rsidR="00BE4E27" w:rsidRPr="00D16C86" w:rsidRDefault="002E0929" w:rsidP="00C81FC8">
            <w:pPr>
              <w:pStyle w:val="Activitytext"/>
              <w:spacing w:after="120"/>
            </w:pPr>
            <w:r>
              <w:t xml:space="preserve">Use the article on overwintering sites in Issue 5 of </w:t>
            </w:r>
            <w:r w:rsidRPr="0043728D">
              <w:rPr>
                <w:i/>
              </w:rPr>
              <w:t>Butterflies and Moths of New Zealand</w:t>
            </w:r>
            <w:r>
              <w:rPr>
                <w:i/>
              </w:rPr>
              <w:t xml:space="preserve"> </w:t>
            </w:r>
            <w:r>
              <w:t xml:space="preserve">to find out more about how monarch butterflies cope with </w:t>
            </w:r>
            <w:r w:rsidRPr="005F64E5">
              <w:t>cold weather</w:t>
            </w:r>
            <w:r>
              <w:t>. Then use Building Science Concepts Book 44 to f</w:t>
            </w:r>
            <w:r w:rsidRPr="005F64E5">
              <w:t>ind out about how other insects, animals</w:t>
            </w:r>
            <w:r>
              <w:t>,</w:t>
            </w:r>
            <w:r w:rsidRPr="005F64E5">
              <w:t xml:space="preserve"> and plants </w:t>
            </w:r>
            <w:r>
              <w:t>respond to seasonal changes. Section 3, Activity 2 in Book 44 on page 14 is particularly relevant, as it involves groups of students conducting research into bird migration.</w:t>
            </w:r>
          </w:p>
        </w:tc>
      </w:tr>
      <w:tr w:rsidR="00D16C86" w:rsidRPr="00375E5B" w:rsidTr="007F7FCE">
        <w:tc>
          <w:tcPr>
            <w:tcW w:w="10314" w:type="dxa"/>
            <w:tcBorders>
              <w:top w:val="single" w:sz="8" w:space="0" w:color="224232"/>
              <w:left w:val="nil"/>
              <w:bottom w:val="single" w:sz="8" w:space="0" w:color="224232"/>
              <w:right w:val="nil"/>
            </w:tcBorders>
            <w:shd w:val="clear" w:color="auto" w:fill="auto"/>
          </w:tcPr>
          <w:p w:rsidR="00D16C86" w:rsidRPr="00D16C86" w:rsidRDefault="00D16C86" w:rsidP="006506F9">
            <w:pPr>
              <w:spacing w:before="0" w:line="240" w:lineRule="auto"/>
            </w:pPr>
          </w:p>
        </w:tc>
      </w:tr>
      <w:tr w:rsidR="00D16C86" w:rsidRPr="00375E5B" w:rsidTr="006506F9">
        <w:tc>
          <w:tcPr>
            <w:tcW w:w="10314" w:type="dxa"/>
            <w:tcBorders>
              <w:top w:val="single" w:sz="8" w:space="0" w:color="224232"/>
              <w:left w:val="single" w:sz="8" w:space="0" w:color="224232"/>
              <w:bottom w:val="single" w:sz="8" w:space="0" w:color="224232"/>
              <w:right w:val="single" w:sz="8" w:space="0" w:color="224232"/>
            </w:tcBorders>
            <w:shd w:val="clear" w:color="auto" w:fill="auto"/>
          </w:tcPr>
          <w:p w:rsidR="00D16C86" w:rsidRPr="00D16C86" w:rsidRDefault="00D16C86" w:rsidP="00D16C86">
            <w:pPr>
              <w:pStyle w:val="Heading3"/>
              <w:spacing w:before="200" w:after="0"/>
              <w:ind w:left="567" w:right="567"/>
              <w:rPr>
                <w:color w:val="224232"/>
                <w:sz w:val="22"/>
                <w:szCs w:val="22"/>
              </w:rPr>
            </w:pPr>
            <w:r w:rsidRPr="00D16C86">
              <w:rPr>
                <w:color w:val="224232"/>
                <w:sz w:val="22"/>
                <w:szCs w:val="22"/>
              </w:rPr>
              <w:t xml:space="preserve">Activity 5: </w:t>
            </w:r>
            <w:r w:rsidR="00C81FC8" w:rsidRPr="00C81FC8">
              <w:rPr>
                <w:color w:val="224232"/>
                <w:sz w:val="22"/>
                <w:szCs w:val="22"/>
              </w:rPr>
              <w:t>Taking action: become a citizen scientist</w:t>
            </w:r>
          </w:p>
          <w:p w:rsidR="00C81FC8" w:rsidRDefault="00C81FC8" w:rsidP="00C81FC8">
            <w:pPr>
              <w:pStyle w:val="Activitytext"/>
            </w:pPr>
            <w:r>
              <w:t>Use the Science Learning Hub link on citizen scientists to further explore this concept and to find out about citizen science in action. The site has several articles on this topic, as well as two teaching and learning activities: one on establishing butterfly transects and one on tagging monarch butterflies for science.</w:t>
            </w:r>
          </w:p>
          <w:p w:rsidR="00C81FC8" w:rsidRDefault="00C81FC8" w:rsidP="00C81FC8">
            <w:pPr>
              <w:pStyle w:val="Activitytext"/>
              <w:rPr>
                <w:color w:val="000000"/>
              </w:rPr>
            </w:pPr>
            <w:r>
              <w:t xml:space="preserve">The students may be interested in becoming </w:t>
            </w:r>
            <w:r w:rsidRPr="00A256D7">
              <w:t>involved in</w:t>
            </w:r>
            <w:r>
              <w:t xml:space="preserve"> </w:t>
            </w:r>
            <w:r w:rsidRPr="00A256D7">
              <w:t>citizen science projects</w:t>
            </w:r>
            <w:r>
              <w:t xml:space="preserve"> in their local community. They may want to pick up the idea of volunteering for the </w:t>
            </w:r>
            <w:r>
              <w:rPr>
                <w:color w:val="000000"/>
              </w:rPr>
              <w:t>Monarch Butterfly New Zealand Trust, as suggested in the article.</w:t>
            </w:r>
          </w:p>
          <w:p w:rsidR="00C81FC8" w:rsidRPr="00280324" w:rsidRDefault="00C81FC8" w:rsidP="00C81FC8">
            <w:pPr>
              <w:pStyle w:val="Activitytext"/>
              <w:rPr>
                <w:b/>
              </w:rPr>
            </w:pPr>
            <w:r>
              <w:rPr>
                <w:color w:val="000000"/>
              </w:rPr>
              <w:t xml:space="preserve">Two other options are </w:t>
            </w:r>
            <w:r>
              <w:t>Project Crimson and the National Garden Bird Survey.</w:t>
            </w:r>
          </w:p>
          <w:p w:rsidR="00C81FC8" w:rsidRDefault="00C81FC8" w:rsidP="00C81FC8">
            <w:pPr>
              <w:pStyle w:val="Activitytext"/>
            </w:pPr>
            <w:r>
              <w:t>Project Crimson is a conservation project focused on re-establishing the p</w:t>
            </w:r>
            <w:r w:rsidRPr="00C81FC8">
              <w:rPr>
                <w:rFonts w:cs="Calibri"/>
              </w:rPr>
              <w:t>ō</w:t>
            </w:r>
            <w:r>
              <w:t>hutukawa and r</w:t>
            </w:r>
            <w:r w:rsidRPr="00C81FC8">
              <w:rPr>
                <w:rFonts w:cs="Calibri"/>
              </w:rPr>
              <w:t>ā</w:t>
            </w:r>
            <w:r>
              <w:t>t</w:t>
            </w:r>
            <w:r w:rsidRPr="00C81FC8">
              <w:rPr>
                <w:rFonts w:cs="Calibri"/>
              </w:rPr>
              <w:t>ā</w:t>
            </w:r>
            <w:r>
              <w:t>. Schools can get involved in the Treemendous School makeover project, working with their community to create interactive learning spaces.</w:t>
            </w:r>
          </w:p>
          <w:p w:rsidR="00D16C86" w:rsidRPr="00C81FC8" w:rsidRDefault="00C81FC8" w:rsidP="00D06479">
            <w:pPr>
              <w:pStyle w:val="Activitytext"/>
              <w:spacing w:after="120"/>
              <w:rPr>
                <w:b/>
                <w:sz w:val="22"/>
                <w:szCs w:val="22"/>
              </w:rPr>
            </w:pPr>
            <w:r>
              <w:t>The National Garden Bird Survey is led by Landcare Research and takes place annually in the first week of July.</w:t>
            </w:r>
            <w:r w:rsidR="00D06479">
              <w:t> </w:t>
            </w:r>
            <w:r>
              <w:t>A survey form and bird identification chart is provided. Participants spend an hour observing the birds in their garden and recording the highest number that they see or hear at one time. The survey results are used to create a picture of how birds are faring in New Zealand gardens. Progress results can be accessed from the Landcare Research sites so that students can also see the results as they come in and ponder the patterns they</w:t>
            </w:r>
            <w:r w:rsidR="00D06479">
              <w:t> </w:t>
            </w:r>
            <w:r>
              <w:t>see.</w:t>
            </w:r>
            <w:r w:rsidRPr="008D60F3">
              <w:rPr>
                <w:sz w:val="22"/>
                <w:szCs w:val="22"/>
              </w:rPr>
              <w:t xml:space="preserve"> </w:t>
            </w:r>
          </w:p>
        </w:tc>
      </w:tr>
      <w:tr w:rsidR="00D16C86" w:rsidRPr="00375E5B" w:rsidTr="007F7FCE">
        <w:tc>
          <w:tcPr>
            <w:tcW w:w="10314" w:type="dxa"/>
            <w:tcBorders>
              <w:top w:val="single" w:sz="8" w:space="0" w:color="224232"/>
              <w:left w:val="nil"/>
              <w:bottom w:val="nil"/>
              <w:right w:val="nil"/>
            </w:tcBorders>
            <w:shd w:val="clear" w:color="auto" w:fill="auto"/>
          </w:tcPr>
          <w:p w:rsidR="00D16C86" w:rsidRPr="00375E5B" w:rsidRDefault="00D16C86" w:rsidP="006506F9">
            <w:pPr>
              <w:spacing w:before="0" w:line="240" w:lineRule="auto"/>
            </w:pPr>
          </w:p>
        </w:tc>
      </w:tr>
      <w:tr w:rsidR="00D16C86" w:rsidRPr="00375E5B" w:rsidTr="0007242A">
        <w:tc>
          <w:tcPr>
            <w:tcW w:w="10314" w:type="dxa"/>
            <w:tcBorders>
              <w:top w:val="single" w:sz="8" w:space="0" w:color="224232"/>
              <w:left w:val="single" w:sz="8" w:space="0" w:color="224232"/>
              <w:bottom w:val="single" w:sz="8" w:space="0" w:color="224232"/>
              <w:right w:val="single" w:sz="8" w:space="0" w:color="224232"/>
            </w:tcBorders>
            <w:shd w:val="clear" w:color="auto" w:fill="auto"/>
          </w:tcPr>
          <w:p w:rsidR="00D16C86" w:rsidRPr="00126D49" w:rsidRDefault="00D16C86" w:rsidP="00126D49">
            <w:pPr>
              <w:pStyle w:val="Heading3"/>
              <w:spacing w:before="200" w:after="0"/>
              <w:ind w:left="567" w:right="567"/>
              <w:rPr>
                <w:color w:val="224232"/>
                <w:sz w:val="22"/>
                <w:szCs w:val="22"/>
              </w:rPr>
            </w:pPr>
            <w:r w:rsidRPr="00126D49">
              <w:rPr>
                <w:color w:val="224232"/>
                <w:sz w:val="22"/>
                <w:szCs w:val="22"/>
              </w:rPr>
              <w:lastRenderedPageBreak/>
              <w:t xml:space="preserve">Activity 6: </w:t>
            </w:r>
            <w:r w:rsidR="00CE2889" w:rsidRPr="00CE2889">
              <w:rPr>
                <w:color w:val="224232"/>
                <w:sz w:val="22"/>
                <w:szCs w:val="22"/>
              </w:rPr>
              <w:t>Further reading</w:t>
            </w:r>
          </w:p>
          <w:p w:rsidR="00CE2889" w:rsidRDefault="00CE2889" w:rsidP="00CE2889">
            <w:pPr>
              <w:pStyle w:val="Activitytext"/>
            </w:pPr>
            <w:r>
              <w:t>Moths and butterflies are popular topics with both authors and students. These include:</w:t>
            </w:r>
          </w:p>
          <w:p w:rsidR="00CE2889" w:rsidRPr="006508F9" w:rsidRDefault="00CE2889" w:rsidP="00CE2889">
            <w:pPr>
              <w:pStyle w:val="Activitybullet"/>
            </w:pPr>
            <w:r w:rsidRPr="003C4948">
              <w:t>“The Luck of the Draught”</w:t>
            </w:r>
            <w:r w:rsidRPr="006508F9">
              <w:t xml:space="preserve"> </w:t>
            </w:r>
            <w:r w:rsidRPr="004A6C35">
              <w:rPr>
                <w:i/>
              </w:rPr>
              <w:t>C</w:t>
            </w:r>
            <w:r w:rsidR="003C4948">
              <w:rPr>
                <w:i/>
              </w:rPr>
              <w:t>onnected</w:t>
            </w:r>
            <w:r>
              <w:t xml:space="preserve"> </w:t>
            </w:r>
            <w:r w:rsidRPr="006508F9">
              <w:t>3</w:t>
            </w:r>
            <w:r>
              <w:t>, 2001</w:t>
            </w:r>
          </w:p>
          <w:p w:rsidR="00CE2889" w:rsidRPr="006508F9" w:rsidRDefault="00CE2889" w:rsidP="00CE2889">
            <w:pPr>
              <w:pStyle w:val="Activitybullet"/>
            </w:pPr>
            <w:r w:rsidRPr="003C4948">
              <w:t>“By Wing and Wind”</w:t>
            </w:r>
            <w:r>
              <w:t xml:space="preserve"> </w:t>
            </w:r>
            <w:r w:rsidR="001953C5" w:rsidRPr="004A6C35">
              <w:rPr>
                <w:i/>
              </w:rPr>
              <w:t>C</w:t>
            </w:r>
            <w:r w:rsidR="001953C5">
              <w:rPr>
                <w:i/>
              </w:rPr>
              <w:t>onnected</w:t>
            </w:r>
            <w:r>
              <w:t xml:space="preserve"> </w:t>
            </w:r>
            <w:r w:rsidRPr="006508F9">
              <w:t>3</w:t>
            </w:r>
            <w:r>
              <w:t>, 2001</w:t>
            </w:r>
          </w:p>
          <w:p w:rsidR="00D16C86" w:rsidRPr="00375E5B" w:rsidRDefault="00CE2889" w:rsidP="001953C5">
            <w:pPr>
              <w:pStyle w:val="Activitybullet"/>
              <w:spacing w:after="120"/>
            </w:pPr>
            <w:r w:rsidRPr="001953C5">
              <w:t>“Tag and Release”</w:t>
            </w:r>
            <w:r>
              <w:t xml:space="preserve"> </w:t>
            </w:r>
            <w:bookmarkStart w:id="0" w:name="_GoBack"/>
            <w:bookmarkEnd w:id="0"/>
            <w:r w:rsidRPr="008D60F3">
              <w:rPr>
                <w:i/>
              </w:rPr>
              <w:t>SJ</w:t>
            </w:r>
            <w:r>
              <w:t xml:space="preserve"> 2.4.</w:t>
            </w:r>
            <w:r w:rsidRPr="006508F9">
              <w:t>09</w:t>
            </w:r>
          </w:p>
        </w:tc>
      </w:tr>
      <w:tr w:rsidR="0007242A" w:rsidRPr="00375E5B" w:rsidTr="0007242A">
        <w:tc>
          <w:tcPr>
            <w:tcW w:w="10314" w:type="dxa"/>
            <w:tcBorders>
              <w:top w:val="single" w:sz="8" w:space="0" w:color="224232"/>
              <w:left w:val="nil"/>
              <w:bottom w:val="single" w:sz="8" w:space="0" w:color="224232"/>
              <w:right w:val="nil"/>
            </w:tcBorders>
            <w:shd w:val="clear" w:color="auto" w:fill="auto"/>
          </w:tcPr>
          <w:p w:rsidR="0007242A" w:rsidRPr="00126D49" w:rsidRDefault="0007242A" w:rsidP="0007242A">
            <w:pPr>
              <w:pStyle w:val="TSMTxt"/>
              <w:spacing w:before="0" w:after="0" w:line="240" w:lineRule="auto"/>
            </w:pPr>
          </w:p>
        </w:tc>
      </w:tr>
      <w:tr w:rsidR="0007242A" w:rsidRPr="00375E5B" w:rsidTr="0007242A">
        <w:tc>
          <w:tcPr>
            <w:tcW w:w="10314" w:type="dxa"/>
            <w:tcBorders>
              <w:top w:val="single" w:sz="8" w:space="0" w:color="224232"/>
              <w:left w:val="single" w:sz="8" w:space="0" w:color="224232"/>
              <w:bottom w:val="single" w:sz="8" w:space="0" w:color="224232"/>
              <w:right w:val="single" w:sz="8" w:space="0" w:color="224232"/>
            </w:tcBorders>
            <w:shd w:val="clear" w:color="auto" w:fill="auto"/>
          </w:tcPr>
          <w:p w:rsidR="0007242A" w:rsidRPr="00375E5B" w:rsidRDefault="0007242A" w:rsidP="004E334A">
            <w:pPr>
              <w:spacing w:before="240" w:after="240"/>
              <w:jc w:val="center"/>
            </w:pPr>
            <w:r w:rsidRPr="007255EE">
              <w:rPr>
                <w:b/>
                <w:color w:val="224232"/>
                <w:sz w:val="22"/>
              </w:rPr>
              <w:t>Google Slide</w:t>
            </w:r>
            <w:r>
              <w:rPr>
                <w:b/>
                <w:color w:val="224232"/>
                <w:sz w:val="22"/>
              </w:rPr>
              <w:t>s</w:t>
            </w:r>
            <w:r w:rsidRPr="007255EE">
              <w:rPr>
                <w:b/>
                <w:color w:val="224232"/>
                <w:sz w:val="22"/>
              </w:rPr>
              <w:t xml:space="preserve"> version of </w:t>
            </w:r>
            <w:r w:rsidRPr="00C1239E">
              <w:rPr>
                <w:b/>
                <w:color w:val="224232"/>
                <w:sz w:val="22"/>
              </w:rPr>
              <w:t>“</w:t>
            </w:r>
            <w:r w:rsidR="006F3DA2" w:rsidRPr="006F3DA2">
              <w:rPr>
                <w:b/>
                <w:color w:val="224232"/>
                <w:sz w:val="22"/>
              </w:rPr>
              <w:t>Look out for Monarchs</w:t>
            </w:r>
            <w:r w:rsidRPr="00C1239E">
              <w:rPr>
                <w:b/>
                <w:color w:val="224232"/>
                <w:sz w:val="22"/>
              </w:rPr>
              <w:t>”</w:t>
            </w:r>
            <w:r w:rsidRPr="00BE6699">
              <w:rPr>
                <w:sz w:val="22"/>
              </w:rPr>
              <w:t xml:space="preserve"> </w:t>
            </w:r>
            <w:hyperlink r:id="rId17" w:history="1">
              <w:r w:rsidRPr="00BE6699">
                <w:rPr>
                  <w:rStyle w:val="Hyperlink"/>
                  <w:sz w:val="22"/>
                </w:rPr>
                <w:t>www.connected.tki.org.nz</w:t>
              </w:r>
            </w:hyperlink>
          </w:p>
        </w:tc>
      </w:tr>
    </w:tbl>
    <w:p w:rsidR="00AC6869" w:rsidRPr="00375E5B" w:rsidRDefault="001E43F4" w:rsidP="000E1C33">
      <w:pPr>
        <w:spacing w:before="0"/>
      </w:pPr>
      <w:r w:rsidRPr="00375E5B">
        <w:t xml:space="preserve"> </w:t>
      </w:r>
    </w:p>
    <w:p w:rsidR="00AC6869" w:rsidRDefault="00AC6869" w:rsidP="000E1C33">
      <w:pPr>
        <w:sectPr w:rsidR="00AC6869" w:rsidSect="00210147">
          <w:type w:val="continuous"/>
          <w:pgSz w:w="11900" w:h="16840"/>
          <w:pgMar w:top="851" w:right="851" w:bottom="851" w:left="851" w:header="709" w:footer="227" w:gutter="0"/>
          <w:cols w:space="708"/>
          <w:formProt w:val="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B118FE" w:rsidRPr="00375E5B" w:rsidTr="00883E76">
        <w:tc>
          <w:tcPr>
            <w:tcW w:w="10414" w:type="dxa"/>
            <w:tcBorders>
              <w:top w:val="nil"/>
              <w:left w:val="nil"/>
              <w:bottom w:val="nil"/>
              <w:right w:val="nil"/>
            </w:tcBorders>
            <w:shd w:val="clear" w:color="auto" w:fill="auto"/>
          </w:tcPr>
          <w:p w:rsidR="00B118FE" w:rsidRPr="00375E5B" w:rsidRDefault="00FC2D50" w:rsidP="00CA404A">
            <w:pPr>
              <w:pStyle w:val="Heading2-Science"/>
            </w:pPr>
            <w:r>
              <w:rPr>
                <w:noProof/>
              </w:rPr>
              <w:lastRenderedPageBreak/>
              <w:pict>
                <v:roundrect id="Rounded Rectangle 124" o:spid="_x0000_s1122" style="position:absolute;margin-left:-3.85pt;margin-top:3.8pt;width:514.75pt;height:21.8pt;z-index:1;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" filled="f" strokecolor="#224232"/>
              </w:pict>
            </w:r>
            <w:r w:rsidR="00343570">
              <w:br w:type="page"/>
            </w:r>
            <w:r w:rsidR="00343570" w:rsidRPr="00343570">
              <w:t>RESOURCE LINKS</w:t>
            </w:r>
          </w:p>
        </w:tc>
      </w:tr>
    </w:tbl>
    <w:p w:rsidR="000C3AAB" w:rsidRDefault="000C3AAB" w:rsidP="00451F15">
      <w:pPr>
        <w:sectPr w:rsidR="000C3AAB" w:rsidSect="00210147">
          <w:type w:val="continuous"/>
          <w:pgSz w:w="11900" w:h="16840"/>
          <w:pgMar w:top="851" w:right="851" w:bottom="851" w:left="851" w:header="709" w:footer="227" w:gutter="0"/>
          <w:cols w:space="708"/>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B118FE" w:rsidRPr="00375E5B" w:rsidTr="00883E76">
        <w:tc>
          <w:tcPr>
            <w:tcW w:w="10414" w:type="dxa"/>
            <w:tcBorders>
              <w:top w:val="nil"/>
              <w:left w:val="nil"/>
              <w:bottom w:val="nil"/>
              <w:right w:val="nil"/>
            </w:tcBorders>
            <w:shd w:val="clear" w:color="auto" w:fill="auto"/>
          </w:tcPr>
          <w:p w:rsidR="003E37D4" w:rsidRDefault="003E37D4" w:rsidP="006F3DA2">
            <w:pPr>
              <w:pStyle w:val="TSMTxt"/>
              <w:spacing w:before="120"/>
            </w:pPr>
            <w:r>
              <w:lastRenderedPageBreak/>
              <w:t xml:space="preserve">Building Science Concepts, Book 4 – </w:t>
            </w:r>
            <w:r w:rsidRPr="00A31F1A">
              <w:rPr>
                <w:i/>
              </w:rPr>
              <w:t>Animal Life Histories</w:t>
            </w:r>
          </w:p>
          <w:p w:rsidR="003E37D4" w:rsidRPr="00A06348" w:rsidRDefault="003E37D4" w:rsidP="006F3DA2">
            <w:pPr>
              <w:pStyle w:val="TSMTxt"/>
            </w:pPr>
            <w:r>
              <w:t xml:space="preserve">Building Science Concepts, Book 44 – </w:t>
            </w:r>
            <w:r w:rsidRPr="00A31F1A">
              <w:rPr>
                <w:i/>
              </w:rPr>
              <w:t>Spring is a Season: How Living Things Respond to Seasonal Changes</w:t>
            </w:r>
          </w:p>
          <w:p w:rsidR="003E37D4" w:rsidRDefault="003E37D4" w:rsidP="006F3DA2">
            <w:pPr>
              <w:pStyle w:val="TSMTxt"/>
            </w:pPr>
            <w:r w:rsidRPr="001E11AD">
              <w:rPr>
                <w:i/>
              </w:rPr>
              <w:t>Which New Zealand Insect?</w:t>
            </w:r>
            <w:r>
              <w:t xml:space="preserve"> (Penguin, 2002) – See page 4 for caterpillar terms in te reo M</w:t>
            </w:r>
            <w:r w:rsidRPr="003E37D4">
              <w:rPr>
                <w:rFonts w:cs="Calibri"/>
              </w:rPr>
              <w:t>ā</w:t>
            </w:r>
            <w:r>
              <w:t>ori.</w:t>
            </w:r>
          </w:p>
          <w:p w:rsidR="003E37D4" w:rsidRDefault="003E37D4" w:rsidP="006F3DA2">
            <w:pPr>
              <w:pStyle w:val="TSMTxt"/>
            </w:pPr>
            <w:r w:rsidRPr="00A06348">
              <w:t xml:space="preserve">Science </w:t>
            </w:r>
            <w:r>
              <w:t>O</w:t>
            </w:r>
            <w:r w:rsidRPr="00A06348">
              <w:t>nline</w:t>
            </w:r>
            <w:r>
              <w:t xml:space="preserve"> </w:t>
            </w:r>
            <w:hyperlink r:id="rId18" w:history="1">
              <w:r w:rsidRPr="0006764D">
                <w:rPr>
                  <w:rStyle w:val="Hyperlink"/>
                </w:rPr>
                <w:t>www.scienceonline.tki.org.nz</w:t>
              </w:r>
            </w:hyperlink>
          </w:p>
          <w:p w:rsidR="003E37D4" w:rsidRDefault="003E37D4" w:rsidP="006F3DA2">
            <w:pPr>
              <w:pStyle w:val="TSMTxt"/>
            </w:pPr>
            <w:r>
              <w:t xml:space="preserve">Science Learning Hub </w:t>
            </w:r>
            <w:hyperlink r:id="rId19" w:history="1">
              <w:r w:rsidRPr="00A21B6C">
                <w:rPr>
                  <w:rStyle w:val="Hyperlink"/>
                </w:rPr>
                <w:t>www.sciencelearn.org.nz/Science-Stories/Butterflies/Tagging-monarch-butterflies-for-science</w:t>
              </w:r>
            </w:hyperlink>
            <w:r>
              <w:t xml:space="preserve"> </w:t>
            </w:r>
          </w:p>
          <w:p w:rsidR="003E37D4" w:rsidRDefault="003E37D4" w:rsidP="006F3DA2">
            <w:pPr>
              <w:pStyle w:val="TSMTxt"/>
            </w:pPr>
            <w:r>
              <w:t>Science Learning Hub</w:t>
            </w:r>
            <w:r w:rsidRPr="007E6ADF">
              <w:t xml:space="preserve"> </w:t>
            </w:r>
            <w:hyperlink r:id="rId20" w:history="1">
              <w:r w:rsidRPr="00D65EE1">
                <w:rPr>
                  <w:rStyle w:val="Hyperlink"/>
                </w:rPr>
                <w:t>http://www.sciencelearn.org.nz/Science-Stories/Butterflies/Citizen-scientists</w:t>
              </w:r>
            </w:hyperlink>
            <w:r>
              <w:t xml:space="preserve"> </w:t>
            </w:r>
          </w:p>
          <w:p w:rsidR="003E37D4" w:rsidRDefault="003E37D4" w:rsidP="006F3DA2">
            <w:pPr>
              <w:pStyle w:val="TSMTxt"/>
            </w:pPr>
            <w:r>
              <w:t>Science Learning Hub</w:t>
            </w:r>
            <w:r w:rsidRPr="007E6ADF">
              <w:t xml:space="preserve"> </w:t>
            </w:r>
            <w:hyperlink r:id="rId21" w:history="1">
              <w:r w:rsidRPr="00D65EE1">
                <w:rPr>
                  <w:rStyle w:val="Hyperlink"/>
                </w:rPr>
                <w:t>http://www.sciencelearn.org.nz/Science-Stories/Butterflies/Differences-between-butterflies-and-moths</w:t>
              </w:r>
            </w:hyperlink>
            <w:r>
              <w:t xml:space="preserve"> </w:t>
            </w:r>
          </w:p>
          <w:p w:rsidR="003E37D4" w:rsidRDefault="003E37D4" w:rsidP="006F3DA2">
            <w:pPr>
              <w:pStyle w:val="TSMTxt"/>
            </w:pPr>
            <w:r>
              <w:t xml:space="preserve">Learnz: Interactive life cycle </w:t>
            </w:r>
            <w:hyperlink r:id="rId22" w:history="1">
              <w:r w:rsidRPr="0006764D">
                <w:rPr>
                  <w:rStyle w:val="Hyperlink"/>
                </w:rPr>
                <w:t>http://www.learnz.org.nz</w:t>
              </w:r>
            </w:hyperlink>
          </w:p>
          <w:p w:rsidR="003E37D4" w:rsidRDefault="003E37D4" w:rsidP="006F3DA2">
            <w:pPr>
              <w:pStyle w:val="TSMTxt"/>
            </w:pPr>
            <w:r>
              <w:t xml:space="preserve">Assessment Resource Banks </w:t>
            </w:r>
            <w:hyperlink r:id="rId23" w:history="1">
              <w:r>
                <w:rPr>
                  <w:rStyle w:val="Hyperlink"/>
                </w:rPr>
                <w:t>http://arb.nzcer.org.nz/</w:t>
              </w:r>
            </w:hyperlink>
            <w:r>
              <w:t xml:space="preserve"> (LW 1056, LW 1057)</w:t>
            </w:r>
          </w:p>
          <w:p w:rsidR="003E37D4" w:rsidRDefault="003E37D4" w:rsidP="006F3DA2">
            <w:pPr>
              <w:pStyle w:val="TSMTxt"/>
            </w:pPr>
            <w:r>
              <w:t xml:space="preserve">YouTube video: How to tag a butterfly </w:t>
            </w:r>
            <w:hyperlink r:id="rId24" w:history="1">
              <w:r>
                <w:rPr>
                  <w:rStyle w:val="Hyperlink"/>
                </w:rPr>
                <w:t>http://www.youtube.com/watch?v=sQtMEulY_D4</w:t>
              </w:r>
            </w:hyperlink>
          </w:p>
          <w:p w:rsidR="003E37D4" w:rsidRDefault="003E37D4" w:rsidP="006F3DA2">
            <w:pPr>
              <w:pStyle w:val="TSMTxt"/>
            </w:pPr>
            <w:r>
              <w:t xml:space="preserve">Monarch Butterfly New Zealand Trust </w:t>
            </w:r>
            <w:hyperlink r:id="rId25" w:history="1">
              <w:r w:rsidRPr="00A21B6C">
                <w:rPr>
                  <w:rStyle w:val="Hyperlink"/>
                </w:rPr>
                <w:t>www.monarch.org.nz</w:t>
              </w:r>
            </w:hyperlink>
            <w:r>
              <w:t xml:space="preserve"> </w:t>
            </w:r>
          </w:p>
          <w:p w:rsidR="003E37D4" w:rsidRPr="005F64E5" w:rsidRDefault="003E37D4" w:rsidP="006F3DA2">
            <w:pPr>
              <w:pStyle w:val="TSMTxt"/>
            </w:pPr>
            <w:r>
              <w:t>Muritai School</w:t>
            </w:r>
            <w:r w:rsidRPr="005F64E5">
              <w:t xml:space="preserve"> </w:t>
            </w:r>
            <w:r>
              <w:t xml:space="preserve">YouTube video </w:t>
            </w:r>
            <w:hyperlink r:id="rId26" w:history="1">
              <w:r w:rsidRPr="005F64E5">
                <w:rPr>
                  <w:rStyle w:val="Hyperlink"/>
                  <w:szCs w:val="18"/>
                </w:rPr>
                <w:t>http://www.schooltube.com/video/332e631dc8034a16bd35/Butterfly%20Garden</w:t>
              </w:r>
            </w:hyperlink>
          </w:p>
          <w:p w:rsidR="003E37D4" w:rsidRPr="005F64E5" w:rsidRDefault="003E37D4" w:rsidP="006F3DA2">
            <w:pPr>
              <w:pStyle w:val="TSMTxt"/>
            </w:pPr>
            <w:r w:rsidRPr="001E11AD">
              <w:t>“Muritai School</w:t>
            </w:r>
            <w:r>
              <w:t>,</w:t>
            </w:r>
            <w:r w:rsidRPr="001E11AD">
              <w:t xml:space="preserve"> Eastbourne Enjoys the Benefits of Butterflies”,</w:t>
            </w:r>
            <w:r>
              <w:rPr>
                <w:i/>
              </w:rPr>
              <w:t xml:space="preserve"> </w:t>
            </w:r>
            <w:r w:rsidRPr="0043728D">
              <w:rPr>
                <w:i/>
              </w:rPr>
              <w:t>Butterflies and Moths of New Zealand</w:t>
            </w:r>
            <w:r>
              <w:t>,</w:t>
            </w:r>
            <w:r w:rsidRPr="005F64E5">
              <w:t xml:space="preserve"> </w:t>
            </w:r>
            <w:r>
              <w:t>Issue 5, Winter 2013</w:t>
            </w:r>
            <w:r>
              <w:br/>
            </w:r>
            <w:hyperlink r:id="rId27" w:history="1">
              <w:r w:rsidRPr="005F64E5">
                <w:rPr>
                  <w:rStyle w:val="Hyperlink"/>
                  <w:szCs w:val="18"/>
                </w:rPr>
                <w:t>http://www.monarch.org.nz/monarch/wp-content/uploads/2013/06/Winter-2013-for-web.pdf</w:t>
              </w:r>
            </w:hyperlink>
          </w:p>
          <w:p w:rsidR="003E37D4" w:rsidRDefault="003E37D4" w:rsidP="006F3DA2">
            <w:pPr>
              <w:pStyle w:val="TSMTxt"/>
            </w:pPr>
            <w:r>
              <w:t xml:space="preserve">TERRAIN: Butterflies and Moths </w:t>
            </w:r>
            <w:hyperlink r:id="rId28" w:history="1">
              <w:r w:rsidRPr="00D65EE1">
                <w:rPr>
                  <w:rStyle w:val="Hyperlink"/>
                </w:rPr>
                <w:t>http://www.terrain.net.nz/friends-of-te-henui-group/local-butterflies-moths.html</w:t>
              </w:r>
            </w:hyperlink>
            <w:r>
              <w:t xml:space="preserve"> </w:t>
            </w:r>
          </w:p>
          <w:p w:rsidR="003E37D4" w:rsidRDefault="003E37D4" w:rsidP="006F3DA2">
            <w:pPr>
              <w:pStyle w:val="TSMTxt"/>
            </w:pPr>
            <w:r>
              <w:rPr>
                <w:szCs w:val="18"/>
              </w:rPr>
              <w:t xml:space="preserve">Project Crimson (saving the </w:t>
            </w:r>
            <w:r>
              <w:t>r</w:t>
            </w:r>
            <w:r w:rsidRPr="003E37D4">
              <w:rPr>
                <w:rFonts w:cs="Calibri"/>
              </w:rPr>
              <w:t>ā</w:t>
            </w:r>
            <w:r>
              <w:t>t</w:t>
            </w:r>
            <w:r w:rsidRPr="003E37D4">
              <w:rPr>
                <w:rFonts w:cs="Calibri"/>
              </w:rPr>
              <w:t>ā)</w:t>
            </w:r>
            <w:r>
              <w:rPr>
                <w:szCs w:val="18"/>
              </w:rPr>
              <w:t xml:space="preserve"> </w:t>
            </w:r>
            <w:hyperlink r:id="rId29" w:history="1">
              <w:r>
                <w:rPr>
                  <w:rStyle w:val="Hyperlink"/>
                </w:rPr>
                <w:t>http://www.projectcrimson.org.nz/home/page.aspx</w:t>
              </w:r>
            </w:hyperlink>
            <w:r>
              <w:t xml:space="preserve"> </w:t>
            </w:r>
          </w:p>
          <w:p w:rsidR="003E37D4" w:rsidRDefault="003E37D4" w:rsidP="006F3DA2">
            <w:pPr>
              <w:pStyle w:val="TSMTxt"/>
            </w:pPr>
            <w:r>
              <w:t xml:space="preserve">Learnz </w:t>
            </w:r>
            <w:hyperlink r:id="rId30" w:history="1">
              <w:r>
                <w:rPr>
                  <w:rStyle w:val="Hyperlink"/>
                </w:rPr>
                <w:t>http://www2.learnz.org.nz/core-fieldtrips.php</w:t>
              </w:r>
            </w:hyperlink>
          </w:p>
          <w:p w:rsidR="003E37D4" w:rsidRDefault="003E37D4" w:rsidP="006F3DA2">
            <w:pPr>
              <w:pStyle w:val="TSMTxt"/>
            </w:pPr>
            <w:r>
              <w:t xml:space="preserve">National Garden Bird Survey </w:t>
            </w:r>
            <w:hyperlink r:id="rId31" w:history="1">
              <w:r>
                <w:rPr>
                  <w:rStyle w:val="Hyperlink"/>
                </w:rPr>
                <w:t>http://www.landcareresearch.co.nz/science/plants-animals-fungi/animals/birds/garden-bird-surveys/instructions</w:t>
              </w:r>
            </w:hyperlink>
          </w:p>
          <w:p w:rsidR="00B118FE" w:rsidRPr="00375E5B" w:rsidRDefault="003E37D4" w:rsidP="006F3DA2">
            <w:pPr>
              <w:pStyle w:val="TSMTxt"/>
            </w:pPr>
            <w:r w:rsidRPr="00882F90">
              <w:t xml:space="preserve">Kiwis for Kiwi Trust </w:t>
            </w:r>
            <w:hyperlink r:id="rId32" w:history="1">
              <w:r w:rsidRPr="00882F90">
                <w:rPr>
                  <w:rStyle w:val="Hyperlink"/>
                </w:rPr>
                <w:t>http://www.kiwisforkiwi.org/take-action/schools/</w:t>
              </w:r>
            </w:hyperlink>
            <w:r w:rsidRPr="00882F90">
              <w:t xml:space="preserve"> </w:t>
            </w:r>
          </w:p>
        </w:tc>
      </w:tr>
    </w:tbl>
    <w:p w:rsidR="000C3AAB" w:rsidRDefault="000C3AAB" w:rsidP="00451F15">
      <w:pPr>
        <w:sectPr w:rsidR="000C3AAB" w:rsidSect="00210147">
          <w:type w:val="continuous"/>
          <w:pgSz w:w="11900" w:h="16840"/>
          <w:pgMar w:top="851" w:right="851" w:bottom="851" w:left="851" w:header="709" w:footer="227" w:gutter="0"/>
          <w:cols w:space="708"/>
          <w:formProt w:val="0"/>
        </w:sectPr>
      </w:pPr>
    </w:p>
    <w:p w:rsidR="00BC392A" w:rsidRPr="00BC392A" w:rsidRDefault="00BC392A" w:rsidP="003E37D4"/>
    <w:sectPr w:rsidR="00BC392A" w:rsidRPr="00BC392A" w:rsidSect="00210147">
      <w:type w:val="continuous"/>
      <w:pgSz w:w="11900" w:h="16840"/>
      <w:pgMar w:top="851" w:right="851" w:bottom="851" w:left="851" w:header="709" w:footer="22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D50" w:rsidRDefault="00FC2D50" w:rsidP="00AC20AC">
      <w:r>
        <w:separator/>
      </w:r>
    </w:p>
  </w:endnote>
  <w:endnote w:type="continuationSeparator" w:id="0">
    <w:p w:rsidR="00FC2D50" w:rsidRDefault="00FC2D50"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Pro-Regular">
    <w:altName w:val="Times New Roman"/>
    <w:panose1 w:val="00000000000000000000"/>
    <w:charset w:val="00"/>
    <w:family w:val="auto"/>
    <w:notTrueType/>
    <w:pitch w:val="default"/>
    <w:sig w:usb0="00000003" w:usb1="00000000" w:usb2="00000000" w:usb3="00000000" w:csb0="00000001" w:csb1="00000000"/>
  </w:font>
  <w:font w:name="DINCond-Bold">
    <w:panose1 w:val="00000000000000000000"/>
    <w:charset w:val="00"/>
    <w:family w:val="auto"/>
    <w:notTrueType/>
    <w:pitch w:val="default"/>
    <w:sig w:usb0="00000003" w:usb1="00000000" w:usb2="00000000" w:usb3="00000000" w:csb0="00000001" w:csb1="00000000"/>
  </w:font>
  <w:font w:name="HelveticaNeueLTPro-Cn">
    <w:altName w:val="MS Mincho"/>
    <w:panose1 w:val="00000000000000000000"/>
    <w:charset w:val="80"/>
    <w:family w:val="swiss"/>
    <w:notTrueType/>
    <w:pitch w:val="default"/>
    <w:sig w:usb0="00000000" w:usb1="08070000" w:usb2="00000010" w:usb3="00000000" w:csb0="00020001" w:csb1="00000000"/>
  </w:font>
  <w:font w:name="Calibri Light">
    <w:panose1 w:val="020F0302020204030204"/>
    <w:charset w:val="00"/>
    <w:family w:val="swiss"/>
    <w:pitch w:val="variable"/>
    <w:sig w:usb0="A00002EF" w:usb1="4000207B" w:usb2="00000000" w:usb3="00000000" w:csb0="0000019F" w:csb1="00000000"/>
  </w:font>
  <w:font w:name="HelveticaNeueLTPro-BdCn">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896"/>
      <w:gridCol w:w="532"/>
    </w:tblGrid>
    <w:tr w:rsidR="00DC5980" w:rsidRPr="00375E5B" w:rsidTr="00B94CDD">
      <w:tc>
        <w:tcPr>
          <w:tcW w:w="4745" w:type="pct"/>
          <w:tcBorders>
            <w:bottom w:val="nil"/>
            <w:right w:val="single" w:sz="4" w:space="0" w:color="BFBFBF"/>
          </w:tcBorders>
        </w:tcPr>
        <w:p w:rsidR="00DC5980" w:rsidRPr="00624FAA" w:rsidRDefault="00B20246" w:rsidP="00624FAA">
          <w:pPr>
            <w:tabs>
              <w:tab w:val="right" w:pos="9639"/>
            </w:tabs>
            <w:spacing w:line="240" w:lineRule="auto"/>
            <w:rPr>
              <w:sz w:val="12"/>
              <w:szCs w:val="12"/>
              <w:lang w:val="en-AU"/>
            </w:rPr>
          </w:pPr>
          <w:r w:rsidRPr="0011405D">
            <w:rPr>
              <w:sz w:val="12"/>
              <w:szCs w:val="12"/>
              <w:lang w:val="en-AU"/>
            </w:rPr>
            <w:t xml:space="preserve">Accessed from </w:t>
          </w:r>
          <w:hyperlink r:id="rId1" w:history="1">
            <w:r w:rsidRPr="0011405D">
              <w:rPr>
                <w:sz w:val="12"/>
                <w:szCs w:val="12"/>
                <w:lang w:val="en-AU"/>
              </w:rPr>
              <w:t>www.connected.tki.org.nz</w:t>
            </w:r>
          </w:hyperlink>
          <w:r>
            <w:rPr>
              <w:sz w:val="12"/>
              <w:szCs w:val="12"/>
              <w:lang w:val="en-AU"/>
            </w:rPr>
            <w:tab/>
            <w:t>Teacher Support M</w:t>
          </w:r>
          <w:r w:rsidRPr="0011405D">
            <w:rPr>
              <w:sz w:val="12"/>
              <w:szCs w:val="12"/>
              <w:lang w:val="en-AU"/>
            </w:rPr>
            <w:t>aterial for</w:t>
          </w:r>
          <w:r>
            <w:rPr>
              <w:sz w:val="12"/>
              <w:szCs w:val="12"/>
              <w:lang w:val="en-AU"/>
            </w:rPr>
            <w:t xml:space="preserve"> </w:t>
          </w:r>
          <w:r w:rsidRPr="003F316B">
            <w:rPr>
              <w:b/>
              <w:sz w:val="12"/>
              <w:szCs w:val="12"/>
              <w:lang w:val="en-AU"/>
            </w:rPr>
            <w:t>“</w:t>
          </w:r>
          <w:r w:rsidR="00A851D2" w:rsidRPr="00A851D2">
            <w:rPr>
              <w:b/>
              <w:sz w:val="12"/>
              <w:szCs w:val="12"/>
              <w:lang w:val="en-AU"/>
            </w:rPr>
            <w:t>Look out For Monarchs</w:t>
          </w:r>
          <w:r w:rsidRPr="003F316B">
            <w:rPr>
              <w:b/>
              <w:sz w:val="12"/>
              <w:szCs w:val="12"/>
              <w:lang w:val="en-AU"/>
            </w:rPr>
            <w:t>”</w:t>
          </w:r>
          <w:r>
            <w:rPr>
              <w:sz w:val="12"/>
              <w:szCs w:val="12"/>
              <w:lang w:val="en-AU"/>
            </w:rPr>
            <w:t xml:space="preserve"> </w:t>
          </w:r>
          <w:r w:rsidRPr="00DC5980">
            <w:rPr>
              <w:i/>
              <w:sz w:val="12"/>
              <w:szCs w:val="12"/>
              <w:lang w:val="en-AU"/>
            </w:rPr>
            <w:t>Connected</w:t>
          </w:r>
          <w:r>
            <w:rPr>
              <w:sz w:val="12"/>
              <w:szCs w:val="12"/>
              <w:lang w:val="en-AU"/>
            </w:rPr>
            <w:t>, Level</w:t>
          </w:r>
          <w:r w:rsidRPr="0011405D">
            <w:rPr>
              <w:sz w:val="12"/>
              <w:szCs w:val="12"/>
              <w:lang w:val="en-AU"/>
            </w:rPr>
            <w:t xml:space="preserve"> 2 2013 </w:t>
          </w:r>
          <w:r w:rsidRPr="0011405D">
            <w:rPr>
              <w:sz w:val="12"/>
              <w:szCs w:val="12"/>
              <w:lang w:val="en-AU"/>
            </w:rPr>
            <w:br/>
          </w:r>
          <w:r>
            <w:rPr>
              <w:sz w:val="12"/>
              <w:szCs w:val="12"/>
              <w:lang w:val="en-AU"/>
            </w:rPr>
            <w:t>Text c</w:t>
          </w:r>
          <w:r w:rsidRPr="0011405D">
            <w:rPr>
              <w:sz w:val="12"/>
              <w:szCs w:val="12"/>
              <w:lang w:val="en-AU"/>
            </w:rPr>
            <w:t xml:space="preserve">opyright © </w:t>
          </w:r>
          <w:r>
            <w:rPr>
              <w:sz w:val="12"/>
              <w:szCs w:val="12"/>
              <w:lang w:val="en-AU"/>
            </w:rPr>
            <w:t>Crown 2013</w:t>
          </w:r>
          <w:r>
            <w:rPr>
              <w:sz w:val="12"/>
              <w:szCs w:val="12"/>
              <w:lang w:val="en-AU"/>
            </w:rPr>
            <w:tab/>
          </w:r>
          <w:r w:rsidRPr="0011405D">
            <w:rPr>
              <w:sz w:val="12"/>
              <w:szCs w:val="12"/>
              <w:lang w:val="en-AU"/>
            </w:rPr>
            <w:t xml:space="preserve">ISBN </w:t>
          </w:r>
          <w:r w:rsidR="005E0F3B">
            <w:rPr>
              <w:sz w:val="12"/>
              <w:szCs w:val="12"/>
              <w:lang w:val="en-AU"/>
            </w:rPr>
            <w:t>978 0 478 40668 9</w:t>
          </w:r>
          <w:r w:rsidRPr="0011405D">
            <w:rPr>
              <w:sz w:val="12"/>
              <w:szCs w:val="12"/>
              <w:lang w:val="en-AU"/>
            </w:rPr>
            <w:t xml:space="preserve"> (web)</w:t>
          </w:r>
        </w:p>
      </w:tc>
      <w:tc>
        <w:tcPr>
          <w:tcW w:w="255" w:type="pct"/>
          <w:tcBorders>
            <w:left w:val="single" w:sz="4" w:space="0" w:color="BFBFBF"/>
            <w:bottom w:val="nil"/>
          </w:tcBorders>
        </w:tcPr>
        <w:p w:rsidR="00DC5980" w:rsidRPr="005C3BB9" w:rsidRDefault="00DC5980" w:rsidP="00ED3D8E">
          <w:pPr>
            <w:jc w:val="right"/>
            <w:rPr>
              <w:rFonts w:eastAsia="Cambria"/>
            </w:rPr>
          </w:pPr>
          <w:r w:rsidRPr="005C3BB9">
            <w:fldChar w:fldCharType="begin"/>
          </w:r>
          <w:r w:rsidRPr="005C3BB9">
            <w:instrText xml:space="preserve"> PAGE   \* MERGEFORMAT </w:instrText>
          </w:r>
          <w:r w:rsidRPr="005C3BB9">
            <w:fldChar w:fldCharType="separate"/>
          </w:r>
          <w:r w:rsidR="001953C5">
            <w:rPr>
              <w:noProof/>
            </w:rPr>
            <w:t>7</w:t>
          </w:r>
          <w:r w:rsidRPr="005C3BB9">
            <w:fldChar w:fldCharType="end"/>
          </w:r>
        </w:p>
      </w:tc>
    </w:tr>
  </w:tbl>
  <w:p w:rsidR="00DC5980" w:rsidRPr="00624FAA" w:rsidRDefault="00DC5980" w:rsidP="00AC20AC">
    <w:pPr>
      <w:pStyle w:val="Footer"/>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D50" w:rsidRDefault="00FC2D50" w:rsidP="00AC20AC">
      <w:r>
        <w:separator/>
      </w:r>
    </w:p>
  </w:footnote>
  <w:footnote w:type="continuationSeparator" w:id="0">
    <w:p w:rsidR="00FC2D50" w:rsidRDefault="00FC2D50" w:rsidP="00AC2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5987D56"/>
    <w:lvl w:ilvl="0">
      <w:start w:val="1"/>
      <w:numFmt w:val="decimal"/>
      <w:lvlText w:val="%1."/>
      <w:lvlJc w:val="left"/>
      <w:pPr>
        <w:tabs>
          <w:tab w:val="num" w:pos="1492"/>
        </w:tabs>
        <w:ind w:left="1492" w:hanging="360"/>
      </w:pPr>
    </w:lvl>
  </w:abstractNum>
  <w:abstractNum w:abstractNumId="2">
    <w:nsid w:val="FFFFFF7D"/>
    <w:multiLevelType w:val="singleLevel"/>
    <w:tmpl w:val="30D60116"/>
    <w:lvl w:ilvl="0">
      <w:start w:val="1"/>
      <w:numFmt w:val="decimal"/>
      <w:lvlText w:val="%1."/>
      <w:lvlJc w:val="left"/>
      <w:pPr>
        <w:tabs>
          <w:tab w:val="num" w:pos="1209"/>
        </w:tabs>
        <w:ind w:left="1209" w:hanging="360"/>
      </w:pPr>
    </w:lvl>
  </w:abstractNum>
  <w:abstractNum w:abstractNumId="3">
    <w:nsid w:val="FFFFFF7E"/>
    <w:multiLevelType w:val="singleLevel"/>
    <w:tmpl w:val="66F8C3E2"/>
    <w:lvl w:ilvl="0">
      <w:start w:val="1"/>
      <w:numFmt w:val="decimal"/>
      <w:lvlText w:val="%1."/>
      <w:lvlJc w:val="left"/>
      <w:pPr>
        <w:tabs>
          <w:tab w:val="num" w:pos="926"/>
        </w:tabs>
        <w:ind w:left="926" w:hanging="360"/>
      </w:pPr>
    </w:lvl>
  </w:abstractNum>
  <w:abstractNum w:abstractNumId="4">
    <w:nsid w:val="FFFFFF7F"/>
    <w:multiLevelType w:val="singleLevel"/>
    <w:tmpl w:val="01C2B0E8"/>
    <w:lvl w:ilvl="0">
      <w:start w:val="1"/>
      <w:numFmt w:val="decimal"/>
      <w:lvlText w:val="%1."/>
      <w:lvlJc w:val="left"/>
      <w:pPr>
        <w:tabs>
          <w:tab w:val="num" w:pos="643"/>
        </w:tabs>
        <w:ind w:left="643" w:hanging="360"/>
      </w:pPr>
    </w:lvl>
  </w:abstractNum>
  <w:abstractNum w:abstractNumId="5">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C949754"/>
    <w:lvl w:ilvl="0">
      <w:start w:val="1"/>
      <w:numFmt w:val="decimal"/>
      <w:lvlText w:val="%1."/>
      <w:lvlJc w:val="left"/>
      <w:pPr>
        <w:tabs>
          <w:tab w:val="num" w:pos="360"/>
        </w:tabs>
        <w:ind w:left="360" w:hanging="360"/>
      </w:pPr>
    </w:lvl>
  </w:abstractNum>
  <w:abstractNum w:abstractNumId="1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A6F42A8"/>
    <w:multiLevelType w:val="hybridMultilevel"/>
    <w:tmpl w:val="ADB2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AE2A9D"/>
    <w:multiLevelType w:val="hybridMultilevel"/>
    <w:tmpl w:val="95929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E41220"/>
    <w:multiLevelType w:val="hybridMultilevel"/>
    <w:tmpl w:val="ED567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49745B"/>
    <w:multiLevelType w:val="hybridMultilevel"/>
    <w:tmpl w:val="4BCC3E6A"/>
    <w:lvl w:ilvl="0" w:tplc="89AE5FEC">
      <w:start w:val="1"/>
      <w:numFmt w:val="bullet"/>
      <w:pStyle w:val="TSMtextbullets"/>
      <w:lvlText w:val=""/>
      <w:lvlJc w:val="left"/>
      <w:pPr>
        <w:ind w:left="720" w:hanging="360"/>
      </w:pPr>
      <w:rPr>
        <w:rFonts w:ascii="Symbol" w:hAnsi="Symbol" w:hint="default"/>
        <w:sz w:val="18"/>
        <w:szCs w:val="18"/>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457D8F"/>
    <w:multiLevelType w:val="hybridMultilevel"/>
    <w:tmpl w:val="3EEA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475025"/>
    <w:multiLevelType w:val="hybridMultilevel"/>
    <w:tmpl w:val="E7624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15"/>
  </w:num>
  <w:num w:numId="4">
    <w:abstractNumId w:val="11"/>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6"/>
  </w:num>
  <w:num w:numId="17">
    <w:abstractNumId w:val="16"/>
  </w:num>
  <w:num w:numId="18">
    <w:abstractNumId w:val="16"/>
  </w:num>
  <w:num w:numId="19">
    <w:abstractNumId w:val="14"/>
  </w:num>
  <w:num w:numId="20">
    <w:abstractNumId w:val="19"/>
  </w:num>
  <w:num w:numId="21">
    <w:abstractNumId w:val="12"/>
  </w:num>
  <w:num w:numId="22">
    <w:abstractNumId w:val="13"/>
  </w:num>
  <w:num w:numId="23">
    <w:abstractNumId w:val="18"/>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purple,#62227b,#ac8bb7,#c39e8b,#904d36,#224330,#173e1d,#7f7f7f"/>
    </o:shapedefaults>
  </w:hdrShapeDefaults>
  <w:footnotePr>
    <w:footnote w:id="-1"/>
    <w:footnote w:id="0"/>
  </w:footnotePr>
  <w:endnotePr>
    <w:endnote w:id="-1"/>
    <w:endnote w:id="0"/>
  </w:endnotePr>
  <w:compat>
    <w:suppressBottom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21AE"/>
    <w:rsid w:val="0000093D"/>
    <w:rsid w:val="00004880"/>
    <w:rsid w:val="00006578"/>
    <w:rsid w:val="00007460"/>
    <w:rsid w:val="00012CE1"/>
    <w:rsid w:val="00027707"/>
    <w:rsid w:val="00037E65"/>
    <w:rsid w:val="00043DBA"/>
    <w:rsid w:val="00051137"/>
    <w:rsid w:val="000539E4"/>
    <w:rsid w:val="00056A88"/>
    <w:rsid w:val="0005700A"/>
    <w:rsid w:val="0007149F"/>
    <w:rsid w:val="0007242A"/>
    <w:rsid w:val="000749F6"/>
    <w:rsid w:val="00092814"/>
    <w:rsid w:val="000A09A6"/>
    <w:rsid w:val="000A32D1"/>
    <w:rsid w:val="000A6714"/>
    <w:rsid w:val="000A7B14"/>
    <w:rsid w:val="000B2EE6"/>
    <w:rsid w:val="000C3AAB"/>
    <w:rsid w:val="000C71BF"/>
    <w:rsid w:val="000D7057"/>
    <w:rsid w:val="000E1C33"/>
    <w:rsid w:val="000E46A2"/>
    <w:rsid w:val="000E75F6"/>
    <w:rsid w:val="000F3C39"/>
    <w:rsid w:val="000F6888"/>
    <w:rsid w:val="000F6B72"/>
    <w:rsid w:val="00104A77"/>
    <w:rsid w:val="00106C83"/>
    <w:rsid w:val="00107A97"/>
    <w:rsid w:val="001114E1"/>
    <w:rsid w:val="001126A9"/>
    <w:rsid w:val="0011405D"/>
    <w:rsid w:val="001206F2"/>
    <w:rsid w:val="00126D49"/>
    <w:rsid w:val="00134231"/>
    <w:rsid w:val="0013526F"/>
    <w:rsid w:val="001372F7"/>
    <w:rsid w:val="00142D9C"/>
    <w:rsid w:val="00151F04"/>
    <w:rsid w:val="001627B7"/>
    <w:rsid w:val="00165BF0"/>
    <w:rsid w:val="00165E2A"/>
    <w:rsid w:val="00165F8E"/>
    <w:rsid w:val="00170E4D"/>
    <w:rsid w:val="00173D7E"/>
    <w:rsid w:val="00174EAD"/>
    <w:rsid w:val="00183AF3"/>
    <w:rsid w:val="001903B5"/>
    <w:rsid w:val="001953C5"/>
    <w:rsid w:val="001A2F92"/>
    <w:rsid w:val="001A343A"/>
    <w:rsid w:val="001A619C"/>
    <w:rsid w:val="001B0A6F"/>
    <w:rsid w:val="001B2E2C"/>
    <w:rsid w:val="001C1D4B"/>
    <w:rsid w:val="001C4336"/>
    <w:rsid w:val="001C44ED"/>
    <w:rsid w:val="001C656C"/>
    <w:rsid w:val="001C7253"/>
    <w:rsid w:val="001D2355"/>
    <w:rsid w:val="001D515F"/>
    <w:rsid w:val="001E3F0F"/>
    <w:rsid w:val="001E43F4"/>
    <w:rsid w:val="00203DF5"/>
    <w:rsid w:val="00210147"/>
    <w:rsid w:val="00211412"/>
    <w:rsid w:val="0021152E"/>
    <w:rsid w:val="0021430E"/>
    <w:rsid w:val="00216AD7"/>
    <w:rsid w:val="00223B16"/>
    <w:rsid w:val="002251D2"/>
    <w:rsid w:val="002447CC"/>
    <w:rsid w:val="00247915"/>
    <w:rsid w:val="002623EE"/>
    <w:rsid w:val="002664AD"/>
    <w:rsid w:val="00282611"/>
    <w:rsid w:val="00282A75"/>
    <w:rsid w:val="00294C7D"/>
    <w:rsid w:val="002A3CDE"/>
    <w:rsid w:val="002C001D"/>
    <w:rsid w:val="002C33F4"/>
    <w:rsid w:val="002C3CBD"/>
    <w:rsid w:val="002D0461"/>
    <w:rsid w:val="002D30F1"/>
    <w:rsid w:val="002D789D"/>
    <w:rsid w:val="002E0929"/>
    <w:rsid w:val="002E376A"/>
    <w:rsid w:val="002E75A0"/>
    <w:rsid w:val="002F2F5E"/>
    <w:rsid w:val="002F32DE"/>
    <w:rsid w:val="002F662A"/>
    <w:rsid w:val="00310360"/>
    <w:rsid w:val="00313628"/>
    <w:rsid w:val="003203ED"/>
    <w:rsid w:val="003232B6"/>
    <w:rsid w:val="00332162"/>
    <w:rsid w:val="0034334E"/>
    <w:rsid w:val="00343570"/>
    <w:rsid w:val="00345AC0"/>
    <w:rsid w:val="0034699D"/>
    <w:rsid w:val="00350C68"/>
    <w:rsid w:val="00350F05"/>
    <w:rsid w:val="00352256"/>
    <w:rsid w:val="00363034"/>
    <w:rsid w:val="003645EE"/>
    <w:rsid w:val="00365A92"/>
    <w:rsid w:val="00372A36"/>
    <w:rsid w:val="00373578"/>
    <w:rsid w:val="00375E5B"/>
    <w:rsid w:val="00380F7C"/>
    <w:rsid w:val="00384BEC"/>
    <w:rsid w:val="00384E34"/>
    <w:rsid w:val="00393514"/>
    <w:rsid w:val="00394EFA"/>
    <w:rsid w:val="003950A5"/>
    <w:rsid w:val="00396D84"/>
    <w:rsid w:val="003A4D33"/>
    <w:rsid w:val="003B37A7"/>
    <w:rsid w:val="003B4738"/>
    <w:rsid w:val="003C1582"/>
    <w:rsid w:val="003C4948"/>
    <w:rsid w:val="003D4647"/>
    <w:rsid w:val="003E0B83"/>
    <w:rsid w:val="003E1AD4"/>
    <w:rsid w:val="003E37D4"/>
    <w:rsid w:val="003E4892"/>
    <w:rsid w:val="003F316B"/>
    <w:rsid w:val="003F4292"/>
    <w:rsid w:val="004107BE"/>
    <w:rsid w:val="00411BB8"/>
    <w:rsid w:val="00427D98"/>
    <w:rsid w:val="004372BB"/>
    <w:rsid w:val="004449D0"/>
    <w:rsid w:val="0044670F"/>
    <w:rsid w:val="00451F15"/>
    <w:rsid w:val="004568C2"/>
    <w:rsid w:val="00467A11"/>
    <w:rsid w:val="00476267"/>
    <w:rsid w:val="00485AFA"/>
    <w:rsid w:val="004906B4"/>
    <w:rsid w:val="004913CC"/>
    <w:rsid w:val="004A067F"/>
    <w:rsid w:val="004A670B"/>
    <w:rsid w:val="004B48F2"/>
    <w:rsid w:val="004B5894"/>
    <w:rsid w:val="004D301A"/>
    <w:rsid w:val="004D3B8B"/>
    <w:rsid w:val="004D538D"/>
    <w:rsid w:val="004D6503"/>
    <w:rsid w:val="004E2953"/>
    <w:rsid w:val="004E42CD"/>
    <w:rsid w:val="004F483F"/>
    <w:rsid w:val="00500086"/>
    <w:rsid w:val="00503764"/>
    <w:rsid w:val="00515FFE"/>
    <w:rsid w:val="005166E1"/>
    <w:rsid w:val="00521F65"/>
    <w:rsid w:val="005261EF"/>
    <w:rsid w:val="00532490"/>
    <w:rsid w:val="005412F4"/>
    <w:rsid w:val="00541B03"/>
    <w:rsid w:val="0054593D"/>
    <w:rsid w:val="00546DBE"/>
    <w:rsid w:val="005503F3"/>
    <w:rsid w:val="00556F6C"/>
    <w:rsid w:val="00562AA0"/>
    <w:rsid w:val="00564201"/>
    <w:rsid w:val="00566A42"/>
    <w:rsid w:val="00567F88"/>
    <w:rsid w:val="00574689"/>
    <w:rsid w:val="00580D2B"/>
    <w:rsid w:val="005831F0"/>
    <w:rsid w:val="005944E8"/>
    <w:rsid w:val="00595F87"/>
    <w:rsid w:val="00596830"/>
    <w:rsid w:val="005A12CE"/>
    <w:rsid w:val="005A2407"/>
    <w:rsid w:val="005B31D4"/>
    <w:rsid w:val="005B6EED"/>
    <w:rsid w:val="005C3226"/>
    <w:rsid w:val="005C3BB9"/>
    <w:rsid w:val="005C6A11"/>
    <w:rsid w:val="005C7F48"/>
    <w:rsid w:val="005D4890"/>
    <w:rsid w:val="005D523D"/>
    <w:rsid w:val="005D59EF"/>
    <w:rsid w:val="005E0D83"/>
    <w:rsid w:val="005E0F3B"/>
    <w:rsid w:val="005F1C33"/>
    <w:rsid w:val="005F555A"/>
    <w:rsid w:val="005F7364"/>
    <w:rsid w:val="00604E43"/>
    <w:rsid w:val="00610432"/>
    <w:rsid w:val="006110B5"/>
    <w:rsid w:val="006163D4"/>
    <w:rsid w:val="006169AE"/>
    <w:rsid w:val="00617B74"/>
    <w:rsid w:val="006222AE"/>
    <w:rsid w:val="0062263F"/>
    <w:rsid w:val="00623B26"/>
    <w:rsid w:val="00624FAA"/>
    <w:rsid w:val="0063290B"/>
    <w:rsid w:val="00637DCF"/>
    <w:rsid w:val="0064163B"/>
    <w:rsid w:val="00644E43"/>
    <w:rsid w:val="006506F9"/>
    <w:rsid w:val="00652A62"/>
    <w:rsid w:val="006538FA"/>
    <w:rsid w:val="00662AC3"/>
    <w:rsid w:val="00662B54"/>
    <w:rsid w:val="00662B59"/>
    <w:rsid w:val="0067057A"/>
    <w:rsid w:val="00677961"/>
    <w:rsid w:val="00683589"/>
    <w:rsid w:val="0069117F"/>
    <w:rsid w:val="00691FA9"/>
    <w:rsid w:val="006949C0"/>
    <w:rsid w:val="0069728F"/>
    <w:rsid w:val="006A40CF"/>
    <w:rsid w:val="006A504A"/>
    <w:rsid w:val="006B2872"/>
    <w:rsid w:val="006B7513"/>
    <w:rsid w:val="006C36DB"/>
    <w:rsid w:val="006C58C9"/>
    <w:rsid w:val="006D58B2"/>
    <w:rsid w:val="006D7928"/>
    <w:rsid w:val="006F388B"/>
    <w:rsid w:val="006F3DA2"/>
    <w:rsid w:val="006F7058"/>
    <w:rsid w:val="00705ACC"/>
    <w:rsid w:val="00723E6E"/>
    <w:rsid w:val="00730EF7"/>
    <w:rsid w:val="00731DD1"/>
    <w:rsid w:val="00733B72"/>
    <w:rsid w:val="007353C9"/>
    <w:rsid w:val="007462A1"/>
    <w:rsid w:val="00747680"/>
    <w:rsid w:val="0075025B"/>
    <w:rsid w:val="00752614"/>
    <w:rsid w:val="00757CF0"/>
    <w:rsid w:val="00760A75"/>
    <w:rsid w:val="007709BA"/>
    <w:rsid w:val="007752E6"/>
    <w:rsid w:val="00782B89"/>
    <w:rsid w:val="00794A72"/>
    <w:rsid w:val="00797A98"/>
    <w:rsid w:val="00797AB0"/>
    <w:rsid w:val="007B4C79"/>
    <w:rsid w:val="007C1E08"/>
    <w:rsid w:val="007C6BB0"/>
    <w:rsid w:val="007D23F7"/>
    <w:rsid w:val="007E2CC4"/>
    <w:rsid w:val="007E40F5"/>
    <w:rsid w:val="007F3577"/>
    <w:rsid w:val="007F653C"/>
    <w:rsid w:val="007F7FCE"/>
    <w:rsid w:val="008065E7"/>
    <w:rsid w:val="00816D93"/>
    <w:rsid w:val="00826B48"/>
    <w:rsid w:val="00827857"/>
    <w:rsid w:val="00842E0E"/>
    <w:rsid w:val="008468E5"/>
    <w:rsid w:val="0084734C"/>
    <w:rsid w:val="00865371"/>
    <w:rsid w:val="00871F5F"/>
    <w:rsid w:val="00873CC4"/>
    <w:rsid w:val="00876607"/>
    <w:rsid w:val="00881023"/>
    <w:rsid w:val="00883E76"/>
    <w:rsid w:val="0089198C"/>
    <w:rsid w:val="00894EF1"/>
    <w:rsid w:val="008A0568"/>
    <w:rsid w:val="008A4D74"/>
    <w:rsid w:val="008B1527"/>
    <w:rsid w:val="008B2801"/>
    <w:rsid w:val="008C1B79"/>
    <w:rsid w:val="008D60F3"/>
    <w:rsid w:val="008E0EC7"/>
    <w:rsid w:val="008E50CF"/>
    <w:rsid w:val="00900DF2"/>
    <w:rsid w:val="00902CC1"/>
    <w:rsid w:val="00905DE8"/>
    <w:rsid w:val="00906457"/>
    <w:rsid w:val="009104F8"/>
    <w:rsid w:val="00913383"/>
    <w:rsid w:val="00913999"/>
    <w:rsid w:val="009159E2"/>
    <w:rsid w:val="00915A70"/>
    <w:rsid w:val="00921549"/>
    <w:rsid w:val="00921550"/>
    <w:rsid w:val="0093355D"/>
    <w:rsid w:val="00940F4E"/>
    <w:rsid w:val="00942509"/>
    <w:rsid w:val="0094755B"/>
    <w:rsid w:val="00951EAE"/>
    <w:rsid w:val="0095485F"/>
    <w:rsid w:val="00966956"/>
    <w:rsid w:val="0097076C"/>
    <w:rsid w:val="009710BA"/>
    <w:rsid w:val="00971FFD"/>
    <w:rsid w:val="0098005A"/>
    <w:rsid w:val="009810E3"/>
    <w:rsid w:val="00984795"/>
    <w:rsid w:val="009963A7"/>
    <w:rsid w:val="009A2937"/>
    <w:rsid w:val="009A4F11"/>
    <w:rsid w:val="009C1456"/>
    <w:rsid w:val="009C3712"/>
    <w:rsid w:val="009D4931"/>
    <w:rsid w:val="009D5BA7"/>
    <w:rsid w:val="009E1F5A"/>
    <w:rsid w:val="009E60FD"/>
    <w:rsid w:val="009E6D50"/>
    <w:rsid w:val="009F0493"/>
    <w:rsid w:val="009F13F9"/>
    <w:rsid w:val="009F26E7"/>
    <w:rsid w:val="009F3BE8"/>
    <w:rsid w:val="00A1635E"/>
    <w:rsid w:val="00A20735"/>
    <w:rsid w:val="00A20FD2"/>
    <w:rsid w:val="00A30E13"/>
    <w:rsid w:val="00A40467"/>
    <w:rsid w:val="00A43C06"/>
    <w:rsid w:val="00A4590E"/>
    <w:rsid w:val="00A4644A"/>
    <w:rsid w:val="00A46DF9"/>
    <w:rsid w:val="00A470BD"/>
    <w:rsid w:val="00A475F8"/>
    <w:rsid w:val="00A6147B"/>
    <w:rsid w:val="00A64DB9"/>
    <w:rsid w:val="00A7168D"/>
    <w:rsid w:val="00A72F09"/>
    <w:rsid w:val="00A749DF"/>
    <w:rsid w:val="00A851D2"/>
    <w:rsid w:val="00A96BF7"/>
    <w:rsid w:val="00A9749D"/>
    <w:rsid w:val="00AA10F3"/>
    <w:rsid w:val="00AA54CF"/>
    <w:rsid w:val="00AB7CF0"/>
    <w:rsid w:val="00AC20AC"/>
    <w:rsid w:val="00AC6116"/>
    <w:rsid w:val="00AC6869"/>
    <w:rsid w:val="00AD5590"/>
    <w:rsid w:val="00AD6B28"/>
    <w:rsid w:val="00AD7C12"/>
    <w:rsid w:val="00AE7505"/>
    <w:rsid w:val="00AF5148"/>
    <w:rsid w:val="00AF7396"/>
    <w:rsid w:val="00B01809"/>
    <w:rsid w:val="00B03052"/>
    <w:rsid w:val="00B04640"/>
    <w:rsid w:val="00B118FE"/>
    <w:rsid w:val="00B16241"/>
    <w:rsid w:val="00B168EF"/>
    <w:rsid w:val="00B17D01"/>
    <w:rsid w:val="00B20246"/>
    <w:rsid w:val="00B22A26"/>
    <w:rsid w:val="00B24BBE"/>
    <w:rsid w:val="00B26362"/>
    <w:rsid w:val="00B34F0C"/>
    <w:rsid w:val="00B35C27"/>
    <w:rsid w:val="00B3646C"/>
    <w:rsid w:val="00B408C6"/>
    <w:rsid w:val="00B47E23"/>
    <w:rsid w:val="00B51B9C"/>
    <w:rsid w:val="00B61F02"/>
    <w:rsid w:val="00B66813"/>
    <w:rsid w:val="00B80F75"/>
    <w:rsid w:val="00B90D23"/>
    <w:rsid w:val="00B94CDD"/>
    <w:rsid w:val="00BA08A6"/>
    <w:rsid w:val="00BA1A5C"/>
    <w:rsid w:val="00BC392A"/>
    <w:rsid w:val="00BC79AB"/>
    <w:rsid w:val="00BC7B99"/>
    <w:rsid w:val="00BD6239"/>
    <w:rsid w:val="00BE4E27"/>
    <w:rsid w:val="00C01336"/>
    <w:rsid w:val="00C03B1C"/>
    <w:rsid w:val="00C03FBF"/>
    <w:rsid w:val="00C12D7B"/>
    <w:rsid w:val="00C151F8"/>
    <w:rsid w:val="00C230D6"/>
    <w:rsid w:val="00C27FA5"/>
    <w:rsid w:val="00C347D3"/>
    <w:rsid w:val="00C3498F"/>
    <w:rsid w:val="00C35AB9"/>
    <w:rsid w:val="00C57A68"/>
    <w:rsid w:val="00C61F51"/>
    <w:rsid w:val="00C63469"/>
    <w:rsid w:val="00C67BCC"/>
    <w:rsid w:val="00C81FC8"/>
    <w:rsid w:val="00C86075"/>
    <w:rsid w:val="00C90C30"/>
    <w:rsid w:val="00C91741"/>
    <w:rsid w:val="00CA404A"/>
    <w:rsid w:val="00CB10B2"/>
    <w:rsid w:val="00CB12D6"/>
    <w:rsid w:val="00CB13B4"/>
    <w:rsid w:val="00CB20E3"/>
    <w:rsid w:val="00CC3655"/>
    <w:rsid w:val="00CC74AE"/>
    <w:rsid w:val="00CE0DC4"/>
    <w:rsid w:val="00CE2889"/>
    <w:rsid w:val="00CE41A3"/>
    <w:rsid w:val="00CF2FF8"/>
    <w:rsid w:val="00CF55FA"/>
    <w:rsid w:val="00CF576E"/>
    <w:rsid w:val="00D00307"/>
    <w:rsid w:val="00D04B5E"/>
    <w:rsid w:val="00D06479"/>
    <w:rsid w:val="00D16C86"/>
    <w:rsid w:val="00D1766A"/>
    <w:rsid w:val="00D33566"/>
    <w:rsid w:val="00D401F5"/>
    <w:rsid w:val="00D44BBB"/>
    <w:rsid w:val="00D47797"/>
    <w:rsid w:val="00D526EE"/>
    <w:rsid w:val="00D52D5D"/>
    <w:rsid w:val="00D53E72"/>
    <w:rsid w:val="00D54D82"/>
    <w:rsid w:val="00D711C3"/>
    <w:rsid w:val="00D7551B"/>
    <w:rsid w:val="00D75D8D"/>
    <w:rsid w:val="00D816A6"/>
    <w:rsid w:val="00D87AA1"/>
    <w:rsid w:val="00D9060E"/>
    <w:rsid w:val="00D95BCB"/>
    <w:rsid w:val="00DA66A0"/>
    <w:rsid w:val="00DC5980"/>
    <w:rsid w:val="00DC6499"/>
    <w:rsid w:val="00DC7FBD"/>
    <w:rsid w:val="00DD2ACE"/>
    <w:rsid w:val="00DE7B5F"/>
    <w:rsid w:val="00E03B2E"/>
    <w:rsid w:val="00E03D68"/>
    <w:rsid w:val="00E04D4F"/>
    <w:rsid w:val="00E051CE"/>
    <w:rsid w:val="00E114D0"/>
    <w:rsid w:val="00E218DE"/>
    <w:rsid w:val="00E279CE"/>
    <w:rsid w:val="00E33BAD"/>
    <w:rsid w:val="00E66D79"/>
    <w:rsid w:val="00E72B4F"/>
    <w:rsid w:val="00E74C7F"/>
    <w:rsid w:val="00E752F2"/>
    <w:rsid w:val="00E75A40"/>
    <w:rsid w:val="00EA1148"/>
    <w:rsid w:val="00EA274E"/>
    <w:rsid w:val="00EA5D24"/>
    <w:rsid w:val="00EA6E29"/>
    <w:rsid w:val="00EB52C7"/>
    <w:rsid w:val="00EC0D03"/>
    <w:rsid w:val="00EC2939"/>
    <w:rsid w:val="00ED3D8E"/>
    <w:rsid w:val="00EE5D01"/>
    <w:rsid w:val="00EE69EB"/>
    <w:rsid w:val="00EF3AD1"/>
    <w:rsid w:val="00EF3FF5"/>
    <w:rsid w:val="00F12A6F"/>
    <w:rsid w:val="00F20918"/>
    <w:rsid w:val="00F20A4B"/>
    <w:rsid w:val="00F25A76"/>
    <w:rsid w:val="00F32ABB"/>
    <w:rsid w:val="00F45FC8"/>
    <w:rsid w:val="00F65AD6"/>
    <w:rsid w:val="00F6644D"/>
    <w:rsid w:val="00F667EA"/>
    <w:rsid w:val="00F75E17"/>
    <w:rsid w:val="00F76FF5"/>
    <w:rsid w:val="00F81B94"/>
    <w:rsid w:val="00F821AE"/>
    <w:rsid w:val="00F824E0"/>
    <w:rsid w:val="00F86BC5"/>
    <w:rsid w:val="00F94E35"/>
    <w:rsid w:val="00FC1885"/>
    <w:rsid w:val="00FC2D50"/>
    <w:rsid w:val="00FC3E38"/>
    <w:rsid w:val="00FD356F"/>
    <w:rsid w:val="00FE3171"/>
    <w:rsid w:val="00FE6738"/>
    <w:rsid w:val="00FF540A"/>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purple,#62227b,#ac8bb7,#c39e8b,#904d36,#224330,#173e1d,#7f7f7f"/>
    </o:shapedefaults>
    <o:shapelayout v:ext="edit">
      <o:idmap v:ext="edit" data="1"/>
    </o:shapelayout>
  </w:shapeDefaults>
  <w:decimalSymbol w:val="."/>
  <w:listSeparator w:val=","/>
  <w15:docId w15:val="{09FC5E8E-D03D-4A13-9F82-09A202652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C33"/>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0E1C33"/>
    <w:pPr>
      <w:keepNext/>
      <w:spacing w:line="480" w:lineRule="auto"/>
      <w:ind w:left="113"/>
      <w:outlineLvl w:val="0"/>
    </w:pPr>
    <w:rPr>
      <w:b/>
      <w:color w:val="FFFFFF"/>
      <w:sz w:val="28"/>
      <w:szCs w:val="28"/>
    </w:rPr>
  </w:style>
  <w:style w:type="paragraph" w:styleId="Heading2">
    <w:name w:val="heading 2"/>
    <w:basedOn w:val="Normal"/>
    <w:next w:val="Normal"/>
    <w:link w:val="Heading2Char"/>
    <w:unhideWhenUsed/>
    <w:qFormat/>
    <w:rsid w:val="000E1C33"/>
    <w:pPr>
      <w:outlineLvl w:val="1"/>
    </w:pPr>
    <w:rPr>
      <w:b/>
      <w:caps/>
      <w:color w:val="224330"/>
      <w:sz w:val="22"/>
      <w:szCs w:val="22"/>
    </w:rPr>
  </w:style>
  <w:style w:type="paragraph" w:styleId="Heading3">
    <w:name w:val="heading 3"/>
    <w:basedOn w:val="TSMTxt"/>
    <w:next w:val="Normal"/>
    <w:link w:val="Heading3Char"/>
    <w:unhideWhenUsed/>
    <w:qFormat/>
    <w:rsid w:val="00AC6869"/>
    <w:pPr>
      <w:keepNext/>
      <w:spacing w:before="120"/>
      <w:outlineLvl w:val="2"/>
    </w:pPr>
    <w:rPr>
      <w:b/>
      <w:szCs w:val="18"/>
    </w:rPr>
  </w:style>
  <w:style w:type="paragraph" w:styleId="Heading4">
    <w:name w:val="heading 4"/>
    <w:basedOn w:val="Heading3"/>
    <w:next w:val="Normal"/>
    <w:link w:val="Heading4Char"/>
    <w:unhideWhenUsed/>
    <w:rsid w:val="00A6147B"/>
    <w:pPr>
      <w:spacing w:after="0" w:line="240" w:lineRule="auto"/>
      <w:outlineLvl w:val="3"/>
    </w:pPr>
  </w:style>
  <w:style w:type="paragraph" w:styleId="Heading5">
    <w:name w:val="heading 5"/>
    <w:basedOn w:val="Normal"/>
    <w:next w:val="Normal"/>
    <w:link w:val="Heading5Char"/>
    <w:unhideWhenUsed/>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D44BBB"/>
    <w:pPr>
      <w:ind w:left="720"/>
      <w:contextualSpacing/>
    </w:pPr>
  </w:style>
  <w:style w:type="paragraph" w:customStyle="1" w:styleId="TSMTxt">
    <w:name w:val="TSM Txt"/>
    <w:basedOn w:val="Normal"/>
    <w:link w:val="TSMTxtChar"/>
    <w:qFormat/>
    <w:rsid w:val="00EA274E"/>
    <w:pPr>
      <w:spacing w:before="80" w:after="80"/>
    </w:pPr>
    <w:rPr>
      <w:rFonts w:eastAsia="Cambria"/>
      <w:szCs w:val="20"/>
    </w:rPr>
  </w:style>
  <w:style w:type="character" w:customStyle="1" w:styleId="TSMTxtChar">
    <w:name w:val="TSM Txt Char"/>
    <w:link w:val="TSMTxt"/>
    <w:rsid w:val="00EA274E"/>
    <w:rPr>
      <w:sz w:val="18"/>
      <w:szCs w:val="20"/>
      <w:lang w:val="en-NZ"/>
    </w:rPr>
  </w:style>
  <w:style w:type="paragraph" w:customStyle="1" w:styleId="TSMtextbullets">
    <w:name w:val="TSM text bullets"/>
    <w:basedOn w:val="ColorfulList-Accent11"/>
    <w:link w:val="TSMtextbulletsChar"/>
    <w:qFormat/>
    <w:rsid w:val="005D523D"/>
    <w:pPr>
      <w:numPr>
        <w:numId w:val="24"/>
      </w:numPr>
      <w:spacing w:before="60" w:after="60"/>
      <w:ind w:left="340" w:hanging="340"/>
      <w:contextualSpacing w:val="0"/>
    </w:pPr>
    <w:rPr>
      <w:rFonts w:eastAsia="Cambria"/>
      <w:szCs w:val="20"/>
      <w:shd w:val="clear" w:color="auto" w:fill="FFFFFF"/>
    </w:rPr>
  </w:style>
  <w:style w:type="character" w:customStyle="1" w:styleId="TSMtextbulletsChar">
    <w:name w:val="TSM text bullets Char"/>
    <w:link w:val="TSMtextbullets"/>
    <w:rsid w:val="005D523D"/>
    <w:rPr>
      <w:rFonts w:ascii="Arial" w:hAnsi="Arial" w:cs="Arial"/>
      <w:sz w:val="18"/>
      <w:lang w:eastAsia="en-US"/>
    </w:rPr>
  </w:style>
  <w:style w:type="paragraph" w:styleId="Header">
    <w:name w:val="header"/>
    <w:basedOn w:val="Normal"/>
    <w:link w:val="HeaderChar"/>
    <w:uiPriority w:val="99"/>
    <w:rsid w:val="00683589"/>
    <w:pPr>
      <w:tabs>
        <w:tab w:val="center" w:pos="4320"/>
        <w:tab w:val="right" w:pos="8640"/>
      </w:tabs>
    </w:pPr>
  </w:style>
  <w:style w:type="character" w:customStyle="1" w:styleId="HeaderChar">
    <w:name w:val="Header Char"/>
    <w:link w:val="Header"/>
    <w:uiPriority w:val="99"/>
    <w:rsid w:val="00683589"/>
    <w:rPr>
      <w:rFonts w:eastAsia="MS Mincho"/>
    </w:rPr>
  </w:style>
  <w:style w:type="paragraph" w:styleId="Footer">
    <w:name w:val="footer"/>
    <w:basedOn w:val="Normal"/>
    <w:link w:val="FooterChar"/>
    <w:rsid w:val="00683589"/>
    <w:pPr>
      <w:tabs>
        <w:tab w:val="center" w:pos="4320"/>
        <w:tab w:val="right" w:pos="8640"/>
      </w:tabs>
    </w:pPr>
  </w:style>
  <w:style w:type="character" w:customStyle="1" w:styleId="FooterChar">
    <w:name w:val="Footer Char"/>
    <w:link w:val="Footer"/>
    <w:rsid w:val="00683589"/>
    <w:rPr>
      <w:rFonts w:eastAsia="MS Mincho"/>
    </w:rPr>
  </w:style>
  <w:style w:type="character" w:styleId="Hyperlink">
    <w:name w:val="Hyperlink"/>
    <w:uiPriority w:val="99"/>
    <w:unhideWhenUsed/>
    <w:rsid w:val="0095485F"/>
    <w:rPr>
      <w:color w:val="0000FF"/>
      <w:u w:val="single"/>
    </w:rPr>
  </w:style>
  <w:style w:type="character" w:styleId="FollowedHyperlink">
    <w:name w:val="FollowedHyperlink"/>
    <w:rsid w:val="00A46DF9"/>
    <w:rPr>
      <w:color w:val="800080"/>
      <w:u w:val="single"/>
    </w:rPr>
  </w:style>
  <w:style w:type="character" w:styleId="Strong">
    <w:name w:val="Strong"/>
    <w:uiPriority w:val="22"/>
    <w:qFormat/>
    <w:rsid w:val="00B118FE"/>
    <w:rPr>
      <w:b/>
      <w:bC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AA10F3"/>
    <w:pPr>
      <w:spacing w:after="440"/>
      <w:ind w:left="284"/>
    </w:pPr>
    <w:rPr>
      <w:color w:val="FFFFFF"/>
    </w:rPr>
  </w:style>
  <w:style w:type="character" w:customStyle="1" w:styleId="Heading1Char">
    <w:name w:val="Heading 1 Char"/>
    <w:link w:val="Heading1"/>
    <w:rsid w:val="000E1C33"/>
    <w:rPr>
      <w:rFonts w:ascii="Arial" w:eastAsia="MS Mincho" w:hAnsi="Arial" w:cs="Arial"/>
      <w:b/>
      <w:color w:val="FFFFFF"/>
      <w:sz w:val="28"/>
      <w:szCs w:val="28"/>
      <w:lang w:eastAsia="en-US"/>
    </w:rPr>
  </w:style>
  <w:style w:type="character" w:customStyle="1" w:styleId="Heading2Char">
    <w:name w:val="Heading 2 Char"/>
    <w:link w:val="Heading2"/>
    <w:rsid w:val="000E1C33"/>
    <w:rPr>
      <w:rFonts w:ascii="Arial" w:eastAsia="MS Mincho" w:hAnsi="Arial" w:cs="Arial"/>
      <w:b/>
      <w:caps/>
      <w:color w:val="224330"/>
      <w:sz w:val="22"/>
      <w:szCs w:val="22"/>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AC6869"/>
    <w:rPr>
      <w:rFonts w:ascii="Arial" w:hAnsi="Arial" w:cs="Arial"/>
      <w:b/>
      <w:sz w:val="18"/>
      <w:szCs w:val="18"/>
      <w:lang w:eastAsia="en-US"/>
    </w:rPr>
  </w:style>
  <w:style w:type="character" w:customStyle="1" w:styleId="Heading4Char">
    <w:name w:val="Heading 4 Char"/>
    <w:link w:val="Heading4"/>
    <w:rsid w:val="00A6147B"/>
    <w:rPr>
      <w:rFonts w:ascii="Arial" w:hAnsi="Arial" w:cs="Arial"/>
      <w:b/>
      <w:sz w:val="18"/>
      <w:szCs w:val="18"/>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uiPriority w:val="99"/>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rsid w:val="008065E7"/>
    <w:rPr>
      <w:rFonts w:ascii="Calibri" w:eastAsia="Times New Roman" w:hAnsi="Calibri" w:cs="Times New Roman"/>
      <w:b/>
      <w:bCs/>
      <w:i/>
      <w:iCs/>
      <w:sz w:val="26"/>
      <w:szCs w:val="26"/>
      <w:lang w:val="en-US" w:eastAsia="en-US"/>
    </w:rPr>
  </w:style>
  <w:style w:type="paragraph" w:customStyle="1" w:styleId="HEADING2-BLUE">
    <w:name w:val="HEADING 2 - BLUE"/>
    <w:basedOn w:val="Heading2English"/>
    <w:qFormat/>
    <w:rsid w:val="00056A88"/>
    <w:rPr>
      <w:color w:val="293B88"/>
    </w:rPr>
  </w:style>
  <w:style w:type="paragraph" w:styleId="ListParagraph">
    <w:name w:val="List Paragraph"/>
    <w:basedOn w:val="Normal"/>
    <w:link w:val="ListParagraphChar"/>
    <w:uiPriority w:val="34"/>
    <w:qFormat/>
    <w:rsid w:val="00F75E17"/>
    <w:pPr>
      <w:spacing w:before="0" w:after="200"/>
      <w:ind w:left="720"/>
      <w:contextualSpacing/>
    </w:pPr>
    <w:rPr>
      <w:rFonts w:ascii="Calibri" w:hAnsi="Calibri" w:cs="Times New Roman"/>
      <w:sz w:val="22"/>
      <w:szCs w:val="22"/>
      <w:lang w:eastAsia="en-NZ"/>
    </w:rPr>
  </w:style>
  <w:style w:type="character" w:customStyle="1" w:styleId="ListParagraphChar">
    <w:name w:val="List Paragraph Char"/>
    <w:link w:val="ListParagraph"/>
    <w:uiPriority w:val="34"/>
    <w:rsid w:val="00F75E17"/>
    <w:rPr>
      <w:rFonts w:ascii="Calibri" w:eastAsia="MS Mincho" w:hAnsi="Calibri"/>
      <w:sz w:val="22"/>
      <w:szCs w:val="22"/>
    </w:rPr>
  </w:style>
  <w:style w:type="paragraph" w:customStyle="1" w:styleId="TSMH1">
    <w:name w:val="TSM H1"/>
    <w:basedOn w:val="Normal"/>
    <w:link w:val="TSMH1Char"/>
    <w:qFormat/>
    <w:rsid w:val="00951EAE"/>
    <w:pPr>
      <w:spacing w:before="100" w:after="100" w:line="240" w:lineRule="auto"/>
    </w:pPr>
    <w:rPr>
      <w:rFonts w:ascii="Calibri" w:hAnsi="Calibri" w:cs="Times New Roman"/>
      <w:b/>
      <w:sz w:val="28"/>
      <w:szCs w:val="28"/>
      <w:lang w:eastAsia="en-NZ"/>
    </w:rPr>
  </w:style>
  <w:style w:type="character" w:customStyle="1" w:styleId="TSMH1Char">
    <w:name w:val="TSM H1 Char"/>
    <w:link w:val="TSMH1"/>
    <w:rsid w:val="00951EAE"/>
    <w:rPr>
      <w:rFonts w:ascii="Calibri" w:eastAsia="MS Mincho" w:hAnsi="Calibri"/>
      <w:b/>
      <w:sz w:val="28"/>
      <w:szCs w:val="28"/>
    </w:rPr>
  </w:style>
  <w:style w:type="paragraph" w:customStyle="1" w:styleId="TSMH2">
    <w:name w:val="TSM H2"/>
    <w:basedOn w:val="TSMH1"/>
    <w:link w:val="TSMH2Char"/>
    <w:qFormat/>
    <w:rsid w:val="00951EAE"/>
    <w:pPr>
      <w:spacing w:before="80" w:after="80"/>
    </w:pPr>
    <w:rPr>
      <w:caps/>
      <w:sz w:val="22"/>
      <w:szCs w:val="24"/>
    </w:rPr>
  </w:style>
  <w:style w:type="character" w:customStyle="1" w:styleId="TSMH2Char">
    <w:name w:val="TSM H2 Char"/>
    <w:link w:val="TSMH2"/>
    <w:rsid w:val="00951EAE"/>
    <w:rPr>
      <w:rFonts w:ascii="Calibri" w:eastAsia="MS Mincho" w:hAnsi="Calibri"/>
      <w:b/>
      <w:caps/>
      <w:sz w:val="22"/>
      <w:szCs w:val="24"/>
    </w:rPr>
  </w:style>
  <w:style w:type="paragraph" w:customStyle="1" w:styleId="Activitybullet">
    <w:name w:val="Activity bullet"/>
    <w:basedOn w:val="TSMtextbullets"/>
    <w:qFormat/>
    <w:rsid w:val="00CF2FF8"/>
    <w:pPr>
      <w:keepNext/>
      <w:tabs>
        <w:tab w:val="left" w:pos="964"/>
      </w:tabs>
      <w:ind w:left="964" w:right="567" w:hanging="397"/>
    </w:pPr>
  </w:style>
  <w:style w:type="paragraph" w:customStyle="1" w:styleId="Activitytext">
    <w:name w:val="Activity text"/>
    <w:basedOn w:val="Normal"/>
    <w:qFormat/>
    <w:rsid w:val="00CF2FF8"/>
    <w:pPr>
      <w:ind w:left="567" w:righ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iteracyonline.tki.org.nz/Literacy-Online/Student-needs/National-Standards-Reading-and-Writing" TargetMode="External"/><Relationship Id="rId18" Type="http://schemas.openxmlformats.org/officeDocument/2006/relationships/hyperlink" Target="http://www.scienceonline.tki.org.nz" TargetMode="External"/><Relationship Id="rId26" Type="http://schemas.openxmlformats.org/officeDocument/2006/relationships/hyperlink" Target="http://www.schooltube.com/video/332e631dc8034a16bd35/Butterfly%20Garden" TargetMode="External"/><Relationship Id="rId3" Type="http://schemas.openxmlformats.org/officeDocument/2006/relationships/styles" Target="styles.xml"/><Relationship Id="rId21" Type="http://schemas.openxmlformats.org/officeDocument/2006/relationships/hyperlink" Target="http://www.sciencelearn.org.nz/Science-Stories/Butterflies/Differences-between-butterflies-and-moth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iteracyonline.tki.org.nz/Literacy-Online/Teacher-needs/Pedagogy/Reading" TargetMode="External"/><Relationship Id="rId17" Type="http://schemas.openxmlformats.org/officeDocument/2006/relationships/hyperlink" Target="file:///C:\Users\jenny_000\Documents\Work\Lift%20-%20Connected%20Teacher%20Support%20Material%20template\TSMs%20to%20go\www.connected.tki.org.nz" TargetMode="External"/><Relationship Id="rId25" Type="http://schemas.openxmlformats.org/officeDocument/2006/relationships/hyperlink" Target="http://www.monarch.org.nz"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sciencelearn.org.nz/Science-Stories/Butterflies/Citizen-scientists" TargetMode="External"/><Relationship Id="rId29" Type="http://schemas.openxmlformats.org/officeDocument/2006/relationships/hyperlink" Target="http://www.projectcrimson.org.nz/home/page.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teracyonline.tki.org.nz/Literacy-Online/Teacher-needs/Pedagogy/Reading" TargetMode="External"/><Relationship Id="rId24" Type="http://schemas.openxmlformats.org/officeDocument/2006/relationships/hyperlink" Target="http://www.youtube.com/watch?v=sQtMEulY_D4" TargetMode="External"/><Relationship Id="rId32" Type="http://schemas.openxmlformats.org/officeDocument/2006/relationships/hyperlink" Target="http://www.kiwisforkiwi.org/take-action/schools/"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arb.nzcer.org.nz/" TargetMode="External"/><Relationship Id="rId28" Type="http://schemas.openxmlformats.org/officeDocument/2006/relationships/hyperlink" Target="http://www.terrain.net.nz/friends-of-te-henui-group/local-butterflies-moths.html" TargetMode="External"/><Relationship Id="rId10" Type="http://schemas.openxmlformats.org/officeDocument/2006/relationships/footer" Target="footer1.xml"/><Relationship Id="rId19" Type="http://schemas.openxmlformats.org/officeDocument/2006/relationships/hyperlink" Target="http://www.sciencelearn.org.nz/Science-Stories/Butterflies/Tagging-monarch-butterflies-for-science" TargetMode="External"/><Relationship Id="rId31" Type="http://schemas.openxmlformats.org/officeDocument/2006/relationships/hyperlink" Target="http://www.landcareresearch.co.nz/science/plants-animals-fungi/animals/birds/garden-bird-surveys/instructio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iteracyprogressions.tki.org.nz/" TargetMode="External"/><Relationship Id="rId22" Type="http://schemas.openxmlformats.org/officeDocument/2006/relationships/hyperlink" Target="http://www.learnz.org.nz" TargetMode="External"/><Relationship Id="rId27" Type="http://schemas.openxmlformats.org/officeDocument/2006/relationships/hyperlink" Target="http://www.monarch.org.nz/monarch/wp-content/uploads/2013/06/Winter-2013-for-web.pdf" TargetMode="External"/><Relationship Id="rId30" Type="http://schemas.openxmlformats.org/officeDocument/2006/relationships/hyperlink" Target="http://www2.learnz.org.nz/core-fieldtrips.php"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Lift%20-%20Connected%20Teacher%20Support%20Material%20template\Template%20and%20revisions\Rvsd%20-%20Connected%20Colour%20template2%20Peggy%2027%20Nov.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C2F61-969A-4561-AC29-439A2E828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Rvsd - Connected Colour template2 Peggy 27 Nov</Template>
  <TotalTime>11</TotalTime>
  <Pages>7</Pages>
  <Words>2951</Words>
  <Characters>16822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Accessed From WWW.Connected.tki.org.nz                                                Teacher support Material for giving the ocean a voice connected, Level2,copyright New Zealand Ministry of Education 2013                                                 </vt:lpstr>
    </vt:vector>
  </TitlesOfParts>
  <Company>Elton Gregory Design</Company>
  <LinksUpToDate>false</LinksUpToDate>
  <CharactersWithSpaces>19734</CharactersWithSpaces>
  <SharedDoc>false</SharedDoc>
  <HLinks>
    <vt:vector size="150" baseType="variant">
      <vt:variant>
        <vt:i4>2949173</vt:i4>
      </vt:variant>
      <vt:variant>
        <vt:i4>69</vt:i4>
      </vt:variant>
      <vt:variant>
        <vt:i4>0</vt:i4>
      </vt:variant>
      <vt:variant>
        <vt:i4>5</vt:i4>
      </vt:variant>
      <vt:variant>
        <vt:lpwstr>https://www.youtube.com/user/pacificvoyagers/videos</vt:lpwstr>
      </vt:variant>
      <vt:variant>
        <vt:lpwstr/>
      </vt:variant>
      <vt:variant>
        <vt:i4>2883636</vt:i4>
      </vt:variant>
      <vt:variant>
        <vt:i4>66</vt:i4>
      </vt:variant>
      <vt:variant>
        <vt:i4>0</vt:i4>
      </vt:variant>
      <vt:variant>
        <vt:i4>5</vt:i4>
      </vt:variant>
      <vt:variant>
        <vt:lpwstr>http://www.herbkanehawaii.com/</vt:lpwstr>
      </vt:variant>
      <vt:variant>
        <vt:lpwstr/>
      </vt:variant>
      <vt:variant>
        <vt:i4>8257659</vt:i4>
      </vt:variant>
      <vt:variant>
        <vt:i4>63</vt:i4>
      </vt:variant>
      <vt:variant>
        <vt:i4>0</vt:i4>
      </vt:variant>
      <vt:variant>
        <vt:i4>5</vt:i4>
      </vt:variant>
      <vt:variant>
        <vt:lpwstr>https://www.youtube.com/watch?v=WWqATz38uug</vt:lpwstr>
      </vt:variant>
      <vt:variant>
        <vt:lpwstr/>
      </vt:variant>
      <vt:variant>
        <vt:i4>4128868</vt:i4>
      </vt:variant>
      <vt:variant>
        <vt:i4>60</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57</vt:i4>
      </vt:variant>
      <vt:variant>
        <vt:i4>0</vt:i4>
      </vt:variant>
      <vt:variant>
        <vt:i4>5</vt:i4>
      </vt:variant>
      <vt:variant>
        <vt:lpwstr>http://www.teara.govt.nz/en/canoe-navigation/page-1</vt:lpwstr>
      </vt:variant>
      <vt:variant>
        <vt:lpwstr/>
      </vt:variant>
      <vt:variant>
        <vt:i4>1310726</vt:i4>
      </vt:variant>
      <vt:variant>
        <vt:i4>54</vt:i4>
      </vt:variant>
      <vt:variant>
        <vt:i4>0</vt:i4>
      </vt:variant>
      <vt:variant>
        <vt:i4>5</vt:i4>
      </vt:variant>
      <vt:variant>
        <vt:lpwstr>http://technology.tki.org.nz/</vt:lpwstr>
      </vt:variant>
      <vt:variant>
        <vt:lpwstr/>
      </vt:variant>
      <vt:variant>
        <vt:i4>2490376</vt:i4>
      </vt:variant>
      <vt:variant>
        <vt:i4>51</vt:i4>
      </vt:variant>
      <vt:variant>
        <vt:i4>0</vt:i4>
      </vt:variant>
      <vt:variant>
        <vt:i4>5</vt:i4>
      </vt:variant>
      <vt:variant>
        <vt:lpwstr>http://technology.tki.org.nz/Glossary</vt:lpwstr>
      </vt:variant>
      <vt:variant>
        <vt:lpwstr>glossary_31788</vt:lpwstr>
      </vt:variant>
      <vt:variant>
        <vt:i4>2424840</vt:i4>
      </vt:variant>
      <vt:variant>
        <vt:i4>48</vt:i4>
      </vt:variant>
      <vt:variant>
        <vt:i4>0</vt:i4>
      </vt:variant>
      <vt:variant>
        <vt:i4>5</vt:i4>
      </vt:variant>
      <vt:variant>
        <vt:lpwstr>http://technology.tki.org.nz/Glossary</vt:lpwstr>
      </vt:variant>
      <vt:variant>
        <vt:lpwstr>glossary_31884</vt:lpwstr>
      </vt:variant>
      <vt:variant>
        <vt:i4>65576</vt:i4>
      </vt:variant>
      <vt:variant>
        <vt:i4>45</vt:i4>
      </vt:variant>
      <vt:variant>
        <vt:i4>0</vt:i4>
      </vt:variant>
      <vt:variant>
        <vt:i4>5</vt:i4>
      </vt:variant>
      <vt:variant>
        <vt:lpwstr>http://projecttwinstreams.com/?page_id=457</vt:lpwstr>
      </vt:variant>
      <vt:variant>
        <vt:lpwstr/>
      </vt:variant>
      <vt:variant>
        <vt:i4>3473459</vt:i4>
      </vt:variant>
      <vt:variant>
        <vt:i4>42</vt:i4>
      </vt:variant>
      <vt:variant>
        <vt:i4>0</vt:i4>
      </vt:variant>
      <vt:variant>
        <vt:i4>5</vt:i4>
      </vt:variant>
      <vt:variant>
        <vt:lpwstr>http://www.es.govt.nz/for-schools/educational-resources/stream-studies/</vt:lpwstr>
      </vt:variant>
      <vt:variant>
        <vt:lpwstr/>
      </vt:variant>
      <vt:variant>
        <vt:i4>6225936</vt:i4>
      </vt:variant>
      <vt:variant>
        <vt:i4>39</vt:i4>
      </vt:variant>
      <vt:variant>
        <vt:i4>0</vt:i4>
      </vt:variant>
      <vt:variant>
        <vt:i4>5</vt:i4>
      </vt:variant>
      <vt:variant>
        <vt:lpwstr>http://www.sirpeterblaketrust.org/get-involved/care-for-our-coast</vt:lpwstr>
      </vt:variant>
      <vt:variant>
        <vt:lpwstr/>
      </vt:variant>
      <vt:variant>
        <vt:i4>2687033</vt:i4>
      </vt:variant>
      <vt:variant>
        <vt:i4>36</vt:i4>
      </vt:variant>
      <vt:variant>
        <vt:i4>0</vt:i4>
      </vt:variant>
      <vt:variant>
        <vt:i4>5</vt:i4>
      </vt:variant>
      <vt:variant>
        <vt:lpwstr>http://www.doc.govt.nz/getting-involved/for-teachers/themes/marine/</vt:lpwstr>
      </vt:variant>
      <vt:variant>
        <vt:lpwstr/>
      </vt:variant>
      <vt:variant>
        <vt:i4>3080226</vt:i4>
      </vt:variant>
      <vt:variant>
        <vt:i4>33</vt:i4>
      </vt:variant>
      <vt:variant>
        <vt:i4>0</vt:i4>
      </vt:variant>
      <vt:variant>
        <vt:i4>5</vt:i4>
      </vt:variant>
      <vt:variant>
        <vt:lpwstr>http://www.tepapa.govt.nz/Education/OnlineResources/Matariki/Pages/MatarikiTeacherResource.aspx</vt:lpwstr>
      </vt:variant>
      <vt:variant>
        <vt:lpwstr/>
      </vt:variant>
      <vt:variant>
        <vt:i4>1507396</vt:i4>
      </vt:variant>
      <vt:variant>
        <vt:i4>30</vt:i4>
      </vt:variant>
      <vt:variant>
        <vt:i4>0</vt:i4>
      </vt:variant>
      <vt:variant>
        <vt:i4>5</vt:i4>
      </vt:variant>
      <vt:variant>
        <vt:lpwstr>http://ecan.govt.nz/advice/your-school/lesson-resources/pages/water.aspx</vt:lpwstr>
      </vt:variant>
      <vt:variant>
        <vt:lpwstr/>
      </vt:variant>
      <vt:variant>
        <vt:i4>5570628</vt:i4>
      </vt:variant>
      <vt:variant>
        <vt:i4>27</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24</vt:i4>
      </vt:variant>
      <vt:variant>
        <vt:i4>0</vt:i4>
      </vt:variant>
      <vt:variant>
        <vt:i4>5</vt:i4>
      </vt:variant>
      <vt:variant>
        <vt:lpwstr>http://www.gw.govt.nz/take-action-for-water</vt:lpwstr>
      </vt:variant>
      <vt:variant>
        <vt:lpwstr/>
      </vt:variant>
      <vt:variant>
        <vt:i4>3997777</vt:i4>
      </vt:variant>
      <vt:variant>
        <vt:i4>21</vt:i4>
      </vt:variant>
      <vt:variant>
        <vt:i4>0</vt:i4>
      </vt:variant>
      <vt:variant>
        <vt:i4>5</vt:i4>
      </vt:variant>
      <vt:variant>
        <vt:lpwstr>http://www.nzmaths.co.nz/figure-it-out-carousel-interface?parent_node=</vt:lpwstr>
      </vt:variant>
      <vt:variant>
        <vt:lpwstr>c=13;p=0</vt:lpwstr>
      </vt:variant>
      <vt:variant>
        <vt:i4>4194395</vt:i4>
      </vt:variant>
      <vt:variant>
        <vt:i4>18</vt:i4>
      </vt:variant>
      <vt:variant>
        <vt:i4>0</vt:i4>
      </vt:variant>
      <vt:variant>
        <vt:i4>5</vt:i4>
      </vt:variant>
      <vt:variant>
        <vt:lpwstr>http://www.learnz.org.nz/</vt:lpwstr>
      </vt:variant>
      <vt:variant>
        <vt:lpwstr/>
      </vt:variant>
      <vt:variant>
        <vt:i4>524288</vt:i4>
      </vt:variant>
      <vt:variant>
        <vt:i4>15</vt:i4>
      </vt:variant>
      <vt:variant>
        <vt:i4>0</vt:i4>
      </vt:variant>
      <vt:variant>
        <vt:i4>5</vt:i4>
      </vt:variant>
      <vt:variant>
        <vt:lpwstr>http://www2.learnz.org.nz/core-fieldtrips.php</vt:lpwstr>
      </vt:variant>
      <vt:variant>
        <vt:lpwstr/>
      </vt:variant>
      <vt:variant>
        <vt:i4>786508</vt:i4>
      </vt:variant>
      <vt:variant>
        <vt:i4>12</vt:i4>
      </vt:variant>
      <vt:variant>
        <vt:i4>0</vt:i4>
      </vt:variant>
      <vt:variant>
        <vt:i4>5</vt:i4>
      </vt:variant>
      <vt:variant>
        <vt:lpwstr>http://scienceonline.tki.org.nz/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Accessed From WWW.Connected.tki.org.nz                                                Teacher support Material for giving the ocean a voice connected, Level2,copyright New Zealand Ministry of Education 2013                                                                                                                 ISBN 978 0 40668 9 (web)</dc:title>
  <dc:subject/>
  <dc:creator>Jenny</dc:creator>
  <cp:keywords/>
  <cp:lastModifiedBy>Jenny</cp:lastModifiedBy>
  <cp:revision>9</cp:revision>
  <cp:lastPrinted>2013-11-19T01:54:00Z</cp:lastPrinted>
  <dcterms:created xsi:type="dcterms:W3CDTF">2013-12-02T22:51:00Z</dcterms:created>
  <dcterms:modified xsi:type="dcterms:W3CDTF">2013-12-03T00:35:00Z</dcterms:modified>
</cp:coreProperties>
</file>